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01555B" w14:textId="77777777" w:rsidR="00F26488" w:rsidRDefault="00A07DE5" w:rsidP="00F26488">
      <w:r>
        <w:rPr>
          <w:noProof/>
        </w:rPr>
        <mc:AlternateContent>
          <mc:Choice Requires="wps">
            <w:drawing>
              <wp:anchor distT="0" distB="0" distL="114300" distR="114300" simplePos="0" relativeHeight="251643391" behindDoc="1" locked="0" layoutInCell="1" allowOverlap="1" wp14:anchorId="72138358" wp14:editId="0A5CA24E">
                <wp:simplePos x="0" y="0"/>
                <wp:positionH relativeFrom="page">
                  <wp:posOffset>-78828</wp:posOffset>
                </wp:positionH>
                <wp:positionV relativeFrom="page">
                  <wp:posOffset>-31531</wp:posOffset>
                </wp:positionV>
                <wp:extent cx="11016000" cy="7884000"/>
                <wp:effectExtent l="0" t="0" r="0" b="3175"/>
                <wp:wrapNone/>
                <wp:docPr id="1199528865" name="Rectangle 28"/>
                <wp:cNvGraphicFramePr/>
                <a:graphic xmlns:a="http://schemas.openxmlformats.org/drawingml/2006/main">
                  <a:graphicData uri="http://schemas.microsoft.com/office/word/2010/wordprocessingShape">
                    <wps:wsp>
                      <wps:cNvSpPr/>
                      <wps:spPr>
                        <a:xfrm>
                          <a:off x="0" y="0"/>
                          <a:ext cx="11016000" cy="7884000"/>
                        </a:xfrm>
                        <a:prstGeom prst="rect">
                          <a:avLst/>
                        </a:prstGeom>
                        <a:solidFill>
                          <a:srgbClr val="493E0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DB1163" id="Rectangle 28" o:spid="_x0000_s1026" style="position:absolute;margin-left:-6.2pt;margin-top:-2.5pt;width:867.4pt;height:620.8pt;z-index:-2516730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" fillcolor="#493e0f" stroked="f" strokeweight="1pt">
                <w10:wrap anchorx="page" anchory="page"/>
              </v:rect>
            </w:pict>
          </mc:Fallback>
        </mc:AlternateContent>
      </w:r>
    </w:p>
    <w:p w14:paraId="51347580" w14:textId="6E448096" w:rsidR="009A53A5" w:rsidRPr="00402050" w:rsidRDefault="00574C3F" w:rsidP="00402050">
      <w:pPr>
        <w:rPr>
          <w:noProof/>
        </w:rPr>
        <w:sectPr w:rsidR="009A53A5" w:rsidRPr="00402050" w:rsidSect="00D473B5">
          <w:pgSz w:w="17178" w:h="12246" w:code="130"/>
          <w:pgMar w:top="0" w:right="0" w:bottom="0" w:left="0" w:header="0" w:footer="0" w:gutter="0"/>
          <w:cols w:space="720"/>
          <w:docGrid w:linePitch="360"/>
        </w:sectPr>
      </w:pPr>
      <w:r>
        <w:rPr>
          <w:noProof/>
        </w:rPr>
        <w:drawing>
          <wp:anchor distT="0" distB="0" distL="114300" distR="114300" simplePos="0" relativeHeight="251642366" behindDoc="0" locked="0" layoutInCell="1" allowOverlap="1" wp14:anchorId="097DD55C" wp14:editId="6DF29147">
            <wp:simplePos x="0" y="0"/>
            <wp:positionH relativeFrom="page">
              <wp:posOffset>4324929</wp:posOffset>
            </wp:positionH>
            <wp:positionV relativeFrom="page">
              <wp:posOffset>6691630</wp:posOffset>
            </wp:positionV>
            <wp:extent cx="2037080" cy="670441"/>
            <wp:effectExtent l="0" t="0" r="1270" b="0"/>
            <wp:wrapNone/>
            <wp:docPr id="1513070405" name="Picture 3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070405" name="Picture 38" descr="A close 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37080" cy="670441"/>
                    </a:xfrm>
                    <a:prstGeom prst="rect">
                      <a:avLst/>
                    </a:prstGeom>
                  </pic:spPr>
                </pic:pic>
              </a:graphicData>
            </a:graphic>
            <wp14:sizeRelH relativeFrom="page">
              <wp14:pctWidth>0</wp14:pctWidth>
            </wp14:sizeRelH>
            <wp14:sizeRelV relativeFrom="page">
              <wp14:pctHeight>0</wp14:pctHeight>
            </wp14:sizeRelV>
          </wp:anchor>
        </w:drawing>
      </w:r>
      <w:r w:rsidR="00522AF6">
        <w:rPr>
          <w:noProof/>
        </w:rPr>
        <mc:AlternateContent>
          <mc:Choice Requires="wps">
            <w:drawing>
              <wp:anchor distT="0" distB="0" distL="114300" distR="114300" simplePos="0" relativeHeight="251750912" behindDoc="0" locked="0" layoutInCell="1" allowOverlap="1" wp14:anchorId="026517A2" wp14:editId="60D9D722">
                <wp:simplePos x="0" y="0"/>
                <wp:positionH relativeFrom="page">
                  <wp:posOffset>2275205</wp:posOffset>
                </wp:positionH>
                <wp:positionV relativeFrom="page">
                  <wp:posOffset>2160270</wp:posOffset>
                </wp:positionV>
                <wp:extent cx="6120000" cy="3960000"/>
                <wp:effectExtent l="19050" t="19050" r="14605" b="21590"/>
                <wp:wrapNone/>
                <wp:docPr id="1072851343" name="Rectangle 34"/>
                <wp:cNvGraphicFramePr/>
                <a:graphic xmlns:a="http://schemas.openxmlformats.org/drawingml/2006/main">
                  <a:graphicData uri="http://schemas.microsoft.com/office/word/2010/wordprocessingShape">
                    <wps:wsp>
                      <wps:cNvSpPr/>
                      <wps:spPr>
                        <a:xfrm>
                          <a:off x="0" y="0"/>
                          <a:ext cx="6120000" cy="3960000"/>
                        </a:xfrm>
                        <a:prstGeom prst="rect">
                          <a:avLst/>
                        </a:prstGeom>
                        <a:noFill/>
                        <a:ln w="28575">
                          <a:solidFill>
                            <a:srgbClr val="EBE9D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F50FF" id="Rectangle 34" o:spid="_x0000_s1026" style="position:absolute;margin-left:179.15pt;margin-top:170.1pt;width:481.9pt;height:311.8pt;z-index:25175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" filled="f" strokecolor="#ebe9db" strokeweight="2.25pt">
                <w10:wrap anchorx="page" anchory="page"/>
              </v:rect>
            </w:pict>
          </mc:Fallback>
        </mc:AlternateContent>
      </w:r>
      <w:r w:rsidR="00EE7003">
        <w:rPr>
          <w:noProof/>
        </w:rPr>
        <mc:AlternateContent>
          <mc:Choice Requires="wps">
            <w:drawing>
              <wp:anchor distT="45720" distB="45720" distL="114300" distR="114300" simplePos="0" relativeHeight="251681280" behindDoc="0" locked="0" layoutInCell="1" allowOverlap="1" wp14:anchorId="7A0242E1" wp14:editId="4400B2D5">
                <wp:simplePos x="0" y="0"/>
                <wp:positionH relativeFrom="page">
                  <wp:posOffset>1926030</wp:posOffset>
                </wp:positionH>
                <wp:positionV relativeFrom="paragraph">
                  <wp:posOffset>360045</wp:posOffset>
                </wp:positionV>
                <wp:extent cx="6840000" cy="10800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000" cy="1080000"/>
                        </a:xfrm>
                        <a:prstGeom prst="rect">
                          <a:avLst/>
                        </a:prstGeom>
                        <a:noFill/>
                        <a:ln w="0">
                          <a:noFill/>
                          <a:miter lim="800000"/>
                          <a:headEnd/>
                          <a:tailEnd/>
                        </a:ln>
                      </wps:spPr>
                      <wps:txbx>
                        <w:txbxContent>
                          <w:p w14:paraId="612AB14F" w14:textId="74A8C428" w:rsidR="00EE7003" w:rsidRPr="00EE7003" w:rsidRDefault="00602A75" w:rsidP="00EE7003">
                            <w:pPr>
                              <w:jc w:val="center"/>
                              <w:rPr>
                                <w:rFonts w:ascii="Instrument Serif" w:hAnsi="Instrument Serif"/>
                                <w:color w:val="EBE9DB"/>
                                <w:sz w:val="72"/>
                                <w:szCs w:val="72"/>
                                <w14:textOutline w14:w="9525" w14:cap="rnd" w14:cmpd="sng" w14:algn="ctr">
                                  <w14:noFill/>
                                  <w14:prstDash w14:val="solid"/>
                                  <w14:bevel/>
                                </w14:textOutline>
                              </w:rPr>
                            </w:pPr>
                            <w:r>
                              <w:rPr>
                                <w:rFonts w:ascii="Instrument Serif" w:hAnsi="Instrument Serif"/>
                                <w:color w:val="EBE9DB"/>
                                <w:sz w:val="72"/>
                                <w:szCs w:val="72"/>
                                <w14:textOutline w14:w="9525" w14:cap="rnd" w14:cmpd="sng" w14:algn="ctr">
                                  <w14:noFill/>
                                  <w14:prstDash w14:val="solid"/>
                                  <w14:bevel/>
                                </w14:textOutline>
                              </w:rPr>
                              <w:t>Cranleigh</w:t>
                            </w:r>
                            <w:r w:rsidR="00EC3E23">
                              <w:rPr>
                                <w:rFonts w:ascii="Instrument Serif" w:hAnsi="Instrument Serif"/>
                                <w:color w:val="EBE9DB"/>
                                <w:sz w:val="72"/>
                                <w:szCs w:val="72"/>
                                <w14:textOutline w14:w="9525" w14:cap="rnd" w14:cmpd="sng" w14:algn="ctr">
                                  <w14:noFill/>
                                  <w14:prstDash w14:val="solid"/>
                                  <w14:bevel/>
                                </w14:textOutline>
                              </w:rPr>
                              <w:t xml:space="preserve"> House</w:t>
                            </w:r>
                          </w:p>
                          <w:p w14:paraId="3DE11032" w14:textId="0CC85F5A" w:rsidR="00EE7003" w:rsidRPr="00EE7003" w:rsidRDefault="00890D95" w:rsidP="00EE7003">
                            <w:pPr>
                              <w:jc w:val="center"/>
                              <w:rPr>
                                <w:rFonts w:ascii="Instrument Sans Medium" w:hAnsi="Instrument Sans Medium"/>
                                <w:color w:val="EBE9DB"/>
                                <w:sz w:val="36"/>
                                <w:szCs w:val="36"/>
                                <w14:textOutline w14:w="9525" w14:cap="rnd" w14:cmpd="sng" w14:algn="ctr">
                                  <w14:noFill/>
                                  <w14:prstDash w14:val="solid"/>
                                  <w14:bevel/>
                                </w14:textOutline>
                              </w:rPr>
                            </w:pPr>
                            <w:r>
                              <w:rPr>
                                <w:rFonts w:ascii="Instrument Sans Medium" w:hAnsi="Instrument Sans Medium"/>
                                <w:color w:val="EBE9DB"/>
                                <w:sz w:val="36"/>
                                <w:szCs w:val="36"/>
                                <w14:textOutline w14:w="9525" w14:cap="rnd" w14:cmpd="sng" w14:algn="ctr">
                                  <w14:noFill/>
                                  <w14:prstDash w14:val="solid"/>
                                  <w14:bevel/>
                                </w14:textOutline>
                              </w:rPr>
                              <w:t>191 Prestbury Road</w:t>
                            </w:r>
                            <w:r w:rsidR="00482653">
                              <w:rPr>
                                <w:rFonts w:ascii="Instrument Sans Medium" w:hAnsi="Instrument Sans Medium"/>
                                <w:color w:val="EBE9DB"/>
                                <w:sz w:val="36"/>
                                <w:szCs w:val="36"/>
                                <w14:textOutline w14:w="9525" w14:cap="rnd" w14:cmpd="sng" w14:algn="ctr">
                                  <w14:noFill/>
                                  <w14:prstDash w14:val="solid"/>
                                  <w14:bevel/>
                                </w14:textOutline>
                              </w:rPr>
                              <w:t xml:space="preserve"> </w:t>
                            </w:r>
                            <w:r w:rsidR="00EC3E23">
                              <w:rPr>
                                <w:rFonts w:ascii="Instrument Sans Medium" w:hAnsi="Instrument Sans Medium"/>
                                <w:color w:val="EBE9DB"/>
                                <w:sz w:val="36"/>
                                <w:szCs w:val="36"/>
                                <w14:textOutline w14:w="9525" w14:cap="rnd" w14:cmpd="sng" w14:algn="ctr">
                                  <w14:noFill/>
                                  <w14:prstDash w14:val="solid"/>
                                  <w14:bevel/>
                                </w14:textOutline>
                              </w:rPr>
                              <w:t>| Cheltenham |</w:t>
                            </w:r>
                            <w:r w:rsidR="00EE7003" w:rsidRPr="00EE7003">
                              <w:rPr>
                                <w:rFonts w:ascii="Instrument Sans Medium" w:hAnsi="Instrument Sans Medium"/>
                                <w:color w:val="EBE9DB"/>
                                <w:sz w:val="36"/>
                                <w:szCs w:val="36"/>
                                <w14:textOutline w14:w="9525" w14:cap="rnd" w14:cmpd="sng" w14:algn="ctr">
                                  <w14:noFill/>
                                  <w14:prstDash w14:val="solid"/>
                                  <w14:bevel/>
                                </w14:textOutline>
                              </w:rPr>
                              <w:t xml:space="preserve"> </w:t>
                            </w:r>
                            <w:r w:rsidR="00EC3E23">
                              <w:rPr>
                                <w:rFonts w:ascii="Instrument Sans Medium" w:hAnsi="Instrument Sans Medium"/>
                                <w:color w:val="EBE9DB"/>
                                <w:sz w:val="36"/>
                                <w:szCs w:val="36"/>
                                <w14:textOutline w14:w="9525" w14:cap="rnd" w14:cmpd="sng" w14:algn="ctr">
                                  <w14:noFill/>
                                  <w14:prstDash w14:val="solid"/>
                                  <w14:bevel/>
                                </w14:textOutline>
                              </w:rPr>
                              <w:t>GL5</w:t>
                            </w:r>
                            <w:r>
                              <w:rPr>
                                <w:rFonts w:ascii="Instrument Sans Medium" w:hAnsi="Instrument Sans Medium"/>
                                <w:color w:val="EBE9DB"/>
                                <w:sz w:val="36"/>
                                <w:szCs w:val="36"/>
                                <w14:textOutline w14:w="9525" w14:cap="rnd" w14:cmpd="sng" w14:algn="ctr">
                                  <w14:noFill/>
                                  <w14:prstDash w14:val="solid"/>
                                  <w14:bevel/>
                                </w14:textOutline>
                              </w:rPr>
                              <w:t>2 3ES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0242E1" id="_x0000_t202" coordsize="21600,21600" o:spt="202" path="m,l,21600r21600,l21600,xe">
                <v:stroke joinstyle="miter"/>
                <v:path gradientshapeok="t" o:connecttype="rect"/>
              </v:shapetype>
              <v:shape id="Text Box 2" o:spid="_x0000_s1026" type="#_x0000_t202" style="position:absolute;margin-left:151.65pt;margin-top:28.35pt;width:538.6pt;height:85.05pt;z-index:2516812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" filled="f" stroked="f" strokeweight="0">
                <v:textbox>
                  <w:txbxContent>
                    <w:p w14:paraId="612AB14F" w14:textId="74A8C428" w:rsidR="00EE7003" w:rsidRPr="00EE7003" w:rsidRDefault="00602A75" w:rsidP="00EE7003">
                      <w:pPr>
                        <w:jc w:val="center"/>
                        <w:rPr>
                          <w:rFonts w:ascii="Instrument Serif" w:hAnsi="Instrument Serif"/>
                          <w:color w:val="EBE9DB"/>
                          <w:sz w:val="72"/>
                          <w:szCs w:val="72"/>
                          <w14:textOutline w14:w="9525" w14:cap="rnd" w14:cmpd="sng" w14:algn="ctr">
                            <w14:noFill/>
                            <w14:prstDash w14:val="solid"/>
                            <w14:bevel/>
                          </w14:textOutline>
                        </w:rPr>
                      </w:pPr>
                      <w:r>
                        <w:rPr>
                          <w:rFonts w:ascii="Instrument Serif" w:hAnsi="Instrument Serif"/>
                          <w:color w:val="EBE9DB"/>
                          <w:sz w:val="72"/>
                          <w:szCs w:val="72"/>
                          <w14:textOutline w14:w="9525" w14:cap="rnd" w14:cmpd="sng" w14:algn="ctr">
                            <w14:noFill/>
                            <w14:prstDash w14:val="solid"/>
                            <w14:bevel/>
                          </w14:textOutline>
                        </w:rPr>
                        <w:t>Cranleigh</w:t>
                      </w:r>
                      <w:r w:rsidR="00EC3E23">
                        <w:rPr>
                          <w:rFonts w:ascii="Instrument Serif" w:hAnsi="Instrument Serif"/>
                          <w:color w:val="EBE9DB"/>
                          <w:sz w:val="72"/>
                          <w:szCs w:val="72"/>
                          <w14:textOutline w14:w="9525" w14:cap="rnd" w14:cmpd="sng" w14:algn="ctr">
                            <w14:noFill/>
                            <w14:prstDash w14:val="solid"/>
                            <w14:bevel/>
                          </w14:textOutline>
                        </w:rPr>
                        <w:t xml:space="preserve"> House</w:t>
                      </w:r>
                    </w:p>
                    <w:p w14:paraId="3DE11032" w14:textId="0CC85F5A" w:rsidR="00EE7003" w:rsidRPr="00EE7003" w:rsidRDefault="00890D95" w:rsidP="00EE7003">
                      <w:pPr>
                        <w:jc w:val="center"/>
                        <w:rPr>
                          <w:rFonts w:ascii="Instrument Sans Medium" w:hAnsi="Instrument Sans Medium"/>
                          <w:color w:val="EBE9DB"/>
                          <w:sz w:val="36"/>
                          <w:szCs w:val="36"/>
                          <w14:textOutline w14:w="9525" w14:cap="rnd" w14:cmpd="sng" w14:algn="ctr">
                            <w14:noFill/>
                            <w14:prstDash w14:val="solid"/>
                            <w14:bevel/>
                          </w14:textOutline>
                        </w:rPr>
                      </w:pPr>
                      <w:r>
                        <w:rPr>
                          <w:rFonts w:ascii="Instrument Sans Medium" w:hAnsi="Instrument Sans Medium"/>
                          <w:color w:val="EBE9DB"/>
                          <w:sz w:val="36"/>
                          <w:szCs w:val="36"/>
                          <w14:textOutline w14:w="9525" w14:cap="rnd" w14:cmpd="sng" w14:algn="ctr">
                            <w14:noFill/>
                            <w14:prstDash w14:val="solid"/>
                            <w14:bevel/>
                          </w14:textOutline>
                        </w:rPr>
                        <w:t>191 Prestbury Road</w:t>
                      </w:r>
                      <w:r w:rsidR="00482653">
                        <w:rPr>
                          <w:rFonts w:ascii="Instrument Sans Medium" w:hAnsi="Instrument Sans Medium"/>
                          <w:color w:val="EBE9DB"/>
                          <w:sz w:val="36"/>
                          <w:szCs w:val="36"/>
                          <w14:textOutline w14:w="9525" w14:cap="rnd" w14:cmpd="sng" w14:algn="ctr">
                            <w14:noFill/>
                            <w14:prstDash w14:val="solid"/>
                            <w14:bevel/>
                          </w14:textOutline>
                        </w:rPr>
                        <w:t xml:space="preserve"> </w:t>
                      </w:r>
                      <w:r w:rsidR="00EC3E23">
                        <w:rPr>
                          <w:rFonts w:ascii="Instrument Sans Medium" w:hAnsi="Instrument Sans Medium"/>
                          <w:color w:val="EBE9DB"/>
                          <w:sz w:val="36"/>
                          <w:szCs w:val="36"/>
                          <w14:textOutline w14:w="9525" w14:cap="rnd" w14:cmpd="sng" w14:algn="ctr">
                            <w14:noFill/>
                            <w14:prstDash w14:val="solid"/>
                            <w14:bevel/>
                          </w14:textOutline>
                        </w:rPr>
                        <w:t>| Cheltenham |</w:t>
                      </w:r>
                      <w:r w:rsidR="00EE7003" w:rsidRPr="00EE7003">
                        <w:rPr>
                          <w:rFonts w:ascii="Instrument Sans Medium" w:hAnsi="Instrument Sans Medium"/>
                          <w:color w:val="EBE9DB"/>
                          <w:sz w:val="36"/>
                          <w:szCs w:val="36"/>
                          <w14:textOutline w14:w="9525" w14:cap="rnd" w14:cmpd="sng" w14:algn="ctr">
                            <w14:noFill/>
                            <w14:prstDash w14:val="solid"/>
                            <w14:bevel/>
                          </w14:textOutline>
                        </w:rPr>
                        <w:t xml:space="preserve"> </w:t>
                      </w:r>
                      <w:r w:rsidR="00EC3E23">
                        <w:rPr>
                          <w:rFonts w:ascii="Instrument Sans Medium" w:hAnsi="Instrument Sans Medium"/>
                          <w:color w:val="EBE9DB"/>
                          <w:sz w:val="36"/>
                          <w:szCs w:val="36"/>
                          <w14:textOutline w14:w="9525" w14:cap="rnd" w14:cmpd="sng" w14:algn="ctr">
                            <w14:noFill/>
                            <w14:prstDash w14:val="solid"/>
                            <w14:bevel/>
                          </w14:textOutline>
                        </w:rPr>
                        <w:t>GL5</w:t>
                      </w:r>
                      <w:r>
                        <w:rPr>
                          <w:rFonts w:ascii="Instrument Sans Medium" w:hAnsi="Instrument Sans Medium"/>
                          <w:color w:val="EBE9DB"/>
                          <w:sz w:val="36"/>
                          <w:szCs w:val="36"/>
                          <w14:textOutline w14:w="9525" w14:cap="rnd" w14:cmpd="sng" w14:algn="ctr">
                            <w14:noFill/>
                            <w14:prstDash w14:val="solid"/>
                            <w14:bevel/>
                          </w14:textOutline>
                        </w:rPr>
                        <w:t>2 3ES</w:t>
                      </w:r>
                    </w:p>
                  </w:txbxContent>
                </v:textbox>
                <w10:wrap type="square" anchorx="page"/>
              </v:shape>
            </w:pict>
          </mc:Fallback>
        </mc:AlternateContent>
      </w:r>
      <w:r w:rsidR="00A07DE5">
        <w:rPr>
          <w:noProof/>
        </w:rPr>
        <mc:AlternateContent>
          <mc:Choice Requires="wps">
            <w:drawing>
              <wp:anchor distT="0" distB="0" distL="114300" distR="114300" simplePos="0" relativeHeight="251678208" behindDoc="1" locked="0" layoutInCell="1" allowOverlap="1" wp14:anchorId="00193FA8" wp14:editId="7F0D1ADE">
                <wp:simplePos x="0" y="0"/>
                <wp:positionH relativeFrom="page">
                  <wp:posOffset>2096506</wp:posOffset>
                </wp:positionH>
                <wp:positionV relativeFrom="page">
                  <wp:posOffset>1980565</wp:posOffset>
                </wp:positionV>
                <wp:extent cx="6480000" cy="4320000"/>
                <wp:effectExtent l="0" t="0" r="0" b="4445"/>
                <wp:wrapNone/>
                <wp:docPr id="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4320000"/>
                        </a:xfrm>
                        <a:prstGeom prst="rect">
                          <a:avLst/>
                        </a:prstGeom>
                        <a:solidFill>
                          <a:schemeClr val="bg2"/>
                        </a:solidFill>
                        <a:ln w="28575">
                          <a:noFill/>
                        </a:ln>
                      </wps:spPr>
                      <wps:txbx>
                        <w:txbxContent>
                          <w:p w14:paraId="251D7F01" w14:textId="4DC9CC31" w:rsidR="00A07DE5" w:rsidRPr="00B57195" w:rsidRDefault="00890D95" w:rsidP="00A07DE5">
                            <w:r>
                              <w:rPr>
                                <w:noProof/>
                              </w:rPr>
                              <w:drawing>
                                <wp:inline distT="0" distB="0" distL="0" distR="0" wp14:anchorId="51AB64B8" wp14:editId="4A77C504">
                                  <wp:extent cx="6435090" cy="4291965"/>
                                  <wp:effectExtent l="0" t="0" r="3810" b="635"/>
                                  <wp:docPr id="167695798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957982" name="Picture 1676957982"/>
                                          <pic:cNvPicPr/>
                                        </pic:nvPicPr>
                                        <pic:blipFill>
                                          <a:blip r:embed="rId9">
                                            <a:extLst>
                                              <a:ext uri="{28A0092B-C50C-407E-A947-70E740481C1C}">
                                                <a14:useLocalDpi xmlns:a14="http://schemas.microsoft.com/office/drawing/2010/main" val="0"/>
                                              </a:ext>
                                            </a:extLst>
                                          </a:blip>
                                          <a:stretch>
                                            <a:fillRect/>
                                          </a:stretch>
                                        </pic:blipFill>
                                        <pic:spPr>
                                          <a:xfrm>
                                            <a:off x="0" y="0"/>
                                            <a:ext cx="6435090" cy="42919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93FA8" id="Text Box 4" o:spid="_x0000_s1027" type="#_x0000_t202" style="position:absolute;margin-left:165.1pt;margin-top:155.95pt;width:510.25pt;height:340.15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" fillcolor="#e7e6e6 [3214]" stroked="f" strokeweight="2.25pt">
                <v:textbox inset="0,0,0,0">
                  <w:txbxContent>
                    <w:p w14:paraId="251D7F01" w14:textId="4DC9CC31" w:rsidR="00A07DE5" w:rsidRPr="00B57195" w:rsidRDefault="00890D95" w:rsidP="00A07DE5">
                      <w:r>
                        <w:rPr>
                          <w:noProof/>
                        </w:rPr>
                        <w:drawing>
                          <wp:inline distT="0" distB="0" distL="0" distR="0" wp14:anchorId="51AB64B8" wp14:editId="4A77C504">
                            <wp:extent cx="6435090" cy="4291965"/>
                            <wp:effectExtent l="0" t="0" r="3810" b="635"/>
                            <wp:docPr id="167695798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957982" name="Picture 1676957982"/>
                                    <pic:cNvPicPr/>
                                  </pic:nvPicPr>
                                  <pic:blipFill>
                                    <a:blip r:embed="rId10">
                                      <a:extLst>
                                        <a:ext uri="{28A0092B-C50C-407E-A947-70E740481C1C}">
                                          <a14:useLocalDpi xmlns:a14="http://schemas.microsoft.com/office/drawing/2010/main" val="0"/>
                                        </a:ext>
                                      </a:extLst>
                                    </a:blip>
                                    <a:stretch>
                                      <a:fillRect/>
                                    </a:stretch>
                                  </pic:blipFill>
                                  <pic:spPr>
                                    <a:xfrm>
                                      <a:off x="0" y="0"/>
                                      <a:ext cx="6435090" cy="4291965"/>
                                    </a:xfrm>
                                    <a:prstGeom prst="rect">
                                      <a:avLst/>
                                    </a:prstGeom>
                                  </pic:spPr>
                                </pic:pic>
                              </a:graphicData>
                            </a:graphic>
                          </wp:inline>
                        </w:drawing>
                      </w:r>
                    </w:p>
                  </w:txbxContent>
                </v:textbox>
                <w10:wrap anchorx="page" anchory="page"/>
              </v:shape>
            </w:pict>
          </mc:Fallback>
        </mc:AlternateContent>
      </w:r>
      <w:r w:rsidR="00A07DE5">
        <w:rPr>
          <w:noProof/>
        </w:rPr>
        <mc:AlternateContent>
          <mc:Choice Requires="wps">
            <w:drawing>
              <wp:anchor distT="0" distB="0" distL="114300" distR="114300" simplePos="0" relativeHeight="251676160" behindDoc="1" locked="0" layoutInCell="1" allowOverlap="1" wp14:anchorId="2535A1B9" wp14:editId="2CC31AFA">
                <wp:simplePos x="0" y="0"/>
                <wp:positionH relativeFrom="column">
                  <wp:posOffset>1922780</wp:posOffset>
                </wp:positionH>
                <wp:positionV relativeFrom="paragraph">
                  <wp:posOffset>1620520</wp:posOffset>
                </wp:positionV>
                <wp:extent cx="6840000" cy="4680000"/>
                <wp:effectExtent l="0" t="0" r="18415" b="25400"/>
                <wp:wrapNone/>
                <wp:docPr id="1774508302" name="Rectangle 29"/>
                <wp:cNvGraphicFramePr/>
                <a:graphic xmlns:a="http://schemas.openxmlformats.org/drawingml/2006/main">
                  <a:graphicData uri="http://schemas.microsoft.com/office/word/2010/wordprocessingShape">
                    <wps:wsp>
                      <wps:cNvSpPr/>
                      <wps:spPr>
                        <a:xfrm>
                          <a:off x="0" y="0"/>
                          <a:ext cx="6840000" cy="4680000"/>
                        </a:xfrm>
                        <a:prstGeom prst="rect">
                          <a:avLst/>
                        </a:prstGeom>
                        <a:solidFill>
                          <a:srgbClr val="EBE9DB"/>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D7197" id="Rectangle 29" o:spid="_x0000_s1026" style="position:absolute;margin-left:151.4pt;margin-top:127.6pt;width:538.6pt;height:368.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" fillcolor="#ebe9db" strokecolor="#09101d [484]" strokeweight="1pt"/>
            </w:pict>
          </mc:Fallback>
        </mc:AlternateContent>
      </w:r>
    </w:p>
    <w:p w14:paraId="648C897D" w14:textId="77777777" w:rsidR="00126C76" w:rsidRDefault="00126C76" w:rsidP="00402050">
      <w:pPr>
        <w:rPr>
          <w:bCs/>
        </w:rPr>
      </w:pPr>
    </w:p>
    <w:p w14:paraId="7E836004" w14:textId="77777777" w:rsidR="00126C76" w:rsidRPr="00126C76" w:rsidRDefault="00335B65" w:rsidP="00126C76">
      <w:r>
        <w:rPr>
          <w:bCs/>
          <w:noProof/>
        </w:rPr>
        <mc:AlternateContent>
          <mc:Choice Requires="wps">
            <w:drawing>
              <wp:anchor distT="0" distB="0" distL="114300" distR="114300" simplePos="0" relativeHeight="251689472" behindDoc="0" locked="0" layoutInCell="1" allowOverlap="1" wp14:anchorId="07D20AB6" wp14:editId="7922AAA0">
                <wp:simplePos x="0" y="0"/>
                <wp:positionH relativeFrom="column">
                  <wp:posOffset>6661150</wp:posOffset>
                </wp:positionH>
                <wp:positionV relativeFrom="page">
                  <wp:posOffset>540385</wp:posOffset>
                </wp:positionV>
                <wp:extent cx="3600000" cy="6660000"/>
                <wp:effectExtent l="0" t="0" r="635" b="7620"/>
                <wp:wrapNone/>
                <wp:docPr id="705964364" name="Rectangle 36"/>
                <wp:cNvGraphicFramePr/>
                <a:graphic xmlns:a="http://schemas.openxmlformats.org/drawingml/2006/main">
                  <a:graphicData uri="http://schemas.microsoft.com/office/word/2010/wordprocessingShape">
                    <wps:wsp>
                      <wps:cNvSpPr/>
                      <wps:spPr>
                        <a:xfrm>
                          <a:off x="0" y="0"/>
                          <a:ext cx="3600000" cy="6660000"/>
                        </a:xfrm>
                        <a:prstGeom prst="rect">
                          <a:avLst/>
                        </a:prstGeom>
                        <a:solidFill>
                          <a:srgbClr val="EBE9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FA14A" id="Rectangle 36" o:spid="_x0000_s1026" style="position:absolute;margin-left:524.5pt;margin-top:42.55pt;width:283.45pt;height:524.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" fillcolor="#ebe9db" stroked="f" strokeweight="1pt">
                <w10:wrap anchory="page"/>
              </v:rect>
            </w:pict>
          </mc:Fallback>
        </mc:AlternateContent>
      </w:r>
    </w:p>
    <w:p w14:paraId="110770F8" w14:textId="3CBD7661" w:rsidR="00126C76" w:rsidRPr="00126C76" w:rsidRDefault="00EC3E23" w:rsidP="00126C76">
      <w:r>
        <w:rPr>
          <w:noProof/>
        </w:rPr>
        <mc:AlternateContent>
          <mc:Choice Requires="wps">
            <w:drawing>
              <wp:anchor distT="45720" distB="45720" distL="114300" distR="114300" simplePos="0" relativeHeight="251691520" behindDoc="0" locked="0" layoutInCell="1" allowOverlap="1" wp14:anchorId="5E9EB776" wp14:editId="40FBFA25">
                <wp:simplePos x="0" y="0"/>
                <wp:positionH relativeFrom="page">
                  <wp:posOffset>6664960</wp:posOffset>
                </wp:positionH>
                <wp:positionV relativeFrom="page">
                  <wp:posOffset>541232</wp:posOffset>
                </wp:positionV>
                <wp:extent cx="3598224" cy="13885333"/>
                <wp:effectExtent l="0" t="0" r="0" b="0"/>
                <wp:wrapSquare wrapText="bothSides"/>
                <wp:docPr id="2047969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8224" cy="13885333"/>
                        </a:xfrm>
                        <a:prstGeom prst="rect">
                          <a:avLst/>
                        </a:prstGeom>
                        <a:noFill/>
                        <a:ln w="0">
                          <a:noFill/>
                          <a:miter lim="800000"/>
                          <a:headEnd/>
                          <a:tailEnd/>
                        </a:ln>
                      </wps:spPr>
                      <wps:txbx>
                        <w:txbxContent>
                          <w:p w14:paraId="3316FF45" w14:textId="77777777" w:rsidR="00024C1E" w:rsidRDefault="00024C1E" w:rsidP="00EC3E23">
                            <w:pPr>
                              <w:pStyle w:val="Heading"/>
                              <w:rPr>
                                <w:sz w:val="22"/>
                                <w:szCs w:val="22"/>
                              </w:rPr>
                            </w:pPr>
                          </w:p>
                          <w:p w14:paraId="3CF8F259" w14:textId="77777777" w:rsidR="00024C1E" w:rsidRDefault="00024C1E" w:rsidP="00EC3E23">
                            <w:pPr>
                              <w:pStyle w:val="Heading"/>
                              <w:rPr>
                                <w:sz w:val="22"/>
                                <w:szCs w:val="22"/>
                              </w:rPr>
                            </w:pPr>
                          </w:p>
                          <w:p w14:paraId="0FDF4FC3" w14:textId="77777777" w:rsidR="00024C1E" w:rsidRDefault="00024C1E" w:rsidP="00EC3E23">
                            <w:pPr>
                              <w:pStyle w:val="Heading"/>
                              <w:rPr>
                                <w:sz w:val="22"/>
                                <w:szCs w:val="22"/>
                              </w:rPr>
                            </w:pPr>
                          </w:p>
                          <w:p w14:paraId="779EF11C" w14:textId="77777777" w:rsidR="00024C1E" w:rsidRDefault="00024C1E" w:rsidP="00EC3E23">
                            <w:pPr>
                              <w:pStyle w:val="Heading"/>
                              <w:rPr>
                                <w:sz w:val="22"/>
                                <w:szCs w:val="22"/>
                              </w:rPr>
                            </w:pPr>
                          </w:p>
                          <w:p w14:paraId="3387528F" w14:textId="2794C692" w:rsidR="00EC3E23" w:rsidRPr="00641B21" w:rsidRDefault="00EC3E23" w:rsidP="00EC3E23">
                            <w:pPr>
                              <w:pStyle w:val="Heading"/>
                              <w:rPr>
                                <w:sz w:val="22"/>
                                <w:szCs w:val="22"/>
                              </w:rPr>
                            </w:pPr>
                            <w:r w:rsidRPr="00641B21">
                              <w:rPr>
                                <w:sz w:val="22"/>
                                <w:szCs w:val="22"/>
                              </w:rPr>
                              <w:t>Ground floor</w:t>
                            </w:r>
                          </w:p>
                          <w:p w14:paraId="6976F670" w14:textId="39DAD8C2" w:rsidR="00EC3E23" w:rsidRDefault="00EC3E23" w:rsidP="00EC3E23">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xml:space="preserve">- Reception hall </w:t>
                            </w:r>
                          </w:p>
                          <w:p w14:paraId="4F62C9F9" w14:textId="56F7DA24" w:rsidR="00B007F2" w:rsidRPr="00641B21" w:rsidRDefault="00B007F2" w:rsidP="00EC3E23">
                            <w:pPr>
                              <w:widowControl w:val="0"/>
                              <w:autoSpaceDE w:val="0"/>
                              <w:autoSpaceDN w:val="0"/>
                              <w:adjustRightInd w:val="0"/>
                              <w:rPr>
                                <w:rFonts w:ascii="Instrument Sans" w:hAnsi="Instrument Sans" w:cs="Verdana"/>
                                <w:sz w:val="20"/>
                                <w:szCs w:val="20"/>
                              </w:rPr>
                            </w:pPr>
                            <w:r>
                              <w:rPr>
                                <w:rFonts w:ascii="Instrument Sans" w:hAnsi="Instrument Sans" w:cs="Verdana"/>
                                <w:sz w:val="20"/>
                                <w:szCs w:val="20"/>
                              </w:rPr>
                              <w:t xml:space="preserve">- </w:t>
                            </w:r>
                            <w:r w:rsidR="00024C1E">
                              <w:rPr>
                                <w:rFonts w:ascii="Instrument Sans" w:hAnsi="Instrument Sans" w:cs="Verdana"/>
                                <w:sz w:val="20"/>
                                <w:szCs w:val="20"/>
                              </w:rPr>
                              <w:t>Sitting</w:t>
                            </w:r>
                            <w:r>
                              <w:rPr>
                                <w:rFonts w:ascii="Instrument Sans" w:hAnsi="Instrument Sans" w:cs="Verdana"/>
                                <w:sz w:val="20"/>
                                <w:szCs w:val="20"/>
                              </w:rPr>
                              <w:t xml:space="preserve"> room</w:t>
                            </w:r>
                          </w:p>
                          <w:p w14:paraId="3D9F08EE" w14:textId="6E1C3927" w:rsidR="00EC3E23" w:rsidRPr="00641B21" w:rsidRDefault="00EC3E23" w:rsidP="00EC3E23">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Kitchen/</w:t>
                            </w:r>
                            <w:r w:rsidR="00B007F2">
                              <w:rPr>
                                <w:rFonts w:ascii="Instrument Sans" w:hAnsi="Instrument Sans" w:cs="Verdana"/>
                                <w:sz w:val="20"/>
                                <w:szCs w:val="20"/>
                              </w:rPr>
                              <w:t>dining/</w:t>
                            </w:r>
                            <w:r w:rsidRPr="00641B21">
                              <w:rPr>
                                <w:rFonts w:ascii="Instrument Sans" w:hAnsi="Instrument Sans" w:cs="Verdana"/>
                                <w:sz w:val="20"/>
                                <w:szCs w:val="20"/>
                              </w:rPr>
                              <w:t>fam</w:t>
                            </w:r>
                            <w:r w:rsidR="00B007F2">
                              <w:rPr>
                                <w:rFonts w:ascii="Instrument Sans" w:hAnsi="Instrument Sans" w:cs="Verdana"/>
                                <w:sz w:val="20"/>
                                <w:szCs w:val="20"/>
                              </w:rPr>
                              <w:t>ily</w:t>
                            </w:r>
                            <w:r w:rsidRPr="00641B21">
                              <w:rPr>
                                <w:rFonts w:ascii="Instrument Sans" w:hAnsi="Instrument Sans" w:cs="Verdana"/>
                                <w:sz w:val="20"/>
                                <w:szCs w:val="20"/>
                              </w:rPr>
                              <w:t xml:space="preserve"> room</w:t>
                            </w:r>
                          </w:p>
                          <w:p w14:paraId="1926602A" w14:textId="5B6FD05F" w:rsidR="00EC3E23" w:rsidRDefault="00EC3E23" w:rsidP="00EC3E23">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Cloak</w:t>
                            </w:r>
                            <w:r w:rsidR="00B007F2">
                              <w:rPr>
                                <w:rFonts w:ascii="Instrument Sans" w:hAnsi="Instrument Sans" w:cs="Verdana"/>
                                <w:sz w:val="20"/>
                                <w:szCs w:val="20"/>
                              </w:rPr>
                              <w:t>room</w:t>
                            </w:r>
                          </w:p>
                          <w:p w14:paraId="7FAF6673" w14:textId="6C14DBB9" w:rsidR="00B007F2" w:rsidRPr="00641B21" w:rsidRDefault="00B007F2" w:rsidP="00EC3E23">
                            <w:pPr>
                              <w:widowControl w:val="0"/>
                              <w:autoSpaceDE w:val="0"/>
                              <w:autoSpaceDN w:val="0"/>
                              <w:adjustRightInd w:val="0"/>
                              <w:rPr>
                                <w:rFonts w:ascii="Instrument Sans" w:hAnsi="Instrument Sans" w:cs="Verdana"/>
                                <w:sz w:val="20"/>
                                <w:szCs w:val="20"/>
                              </w:rPr>
                            </w:pPr>
                            <w:r>
                              <w:rPr>
                                <w:rFonts w:ascii="Instrument Sans" w:hAnsi="Instrument Sans" w:cs="Verdana"/>
                                <w:sz w:val="20"/>
                                <w:szCs w:val="20"/>
                              </w:rPr>
                              <w:t>- Utility room</w:t>
                            </w:r>
                          </w:p>
                          <w:p w14:paraId="7043EC98" w14:textId="76118FC1" w:rsidR="00EC3E23" w:rsidRPr="00641B21" w:rsidRDefault="00EC3E23" w:rsidP="00EC3E23">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xml:space="preserve">- Access to </w:t>
                            </w:r>
                            <w:r w:rsidR="00024C1E">
                              <w:rPr>
                                <w:rFonts w:ascii="Instrument Sans" w:hAnsi="Instrument Sans" w:cs="Verdana"/>
                                <w:sz w:val="20"/>
                                <w:szCs w:val="20"/>
                              </w:rPr>
                              <w:t>patio and garden</w:t>
                            </w:r>
                          </w:p>
                          <w:p w14:paraId="21B5C055" w14:textId="77777777" w:rsidR="00EC3E23" w:rsidRPr="00641B21" w:rsidRDefault="00EC3E23" w:rsidP="00EC3E23">
                            <w:pPr>
                              <w:widowControl w:val="0"/>
                              <w:autoSpaceDE w:val="0"/>
                              <w:autoSpaceDN w:val="0"/>
                              <w:adjustRightInd w:val="0"/>
                              <w:rPr>
                                <w:rFonts w:ascii="Instrument Sans" w:hAnsi="Instrument Sans" w:cs="Verdana"/>
                                <w:sz w:val="20"/>
                                <w:szCs w:val="20"/>
                              </w:rPr>
                            </w:pPr>
                          </w:p>
                          <w:p w14:paraId="54A04ABA" w14:textId="77777777" w:rsidR="00EC3E23" w:rsidRPr="00641B21" w:rsidRDefault="00EC3E23" w:rsidP="00EC3E23">
                            <w:pPr>
                              <w:pStyle w:val="Heading"/>
                              <w:rPr>
                                <w:sz w:val="22"/>
                                <w:szCs w:val="22"/>
                              </w:rPr>
                            </w:pPr>
                            <w:r w:rsidRPr="00641B21">
                              <w:rPr>
                                <w:sz w:val="22"/>
                                <w:szCs w:val="22"/>
                              </w:rPr>
                              <w:t>First floor</w:t>
                            </w:r>
                          </w:p>
                          <w:p w14:paraId="07044CD7" w14:textId="5D574B15" w:rsidR="00EC3E23" w:rsidRPr="00641B21" w:rsidRDefault="00EC3E23" w:rsidP="00EC3E23">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Principal bedroom with ensuite shower room</w:t>
                            </w:r>
                          </w:p>
                          <w:p w14:paraId="1EE9FF19" w14:textId="788BD605" w:rsidR="00EC3E23" w:rsidRPr="00641B21" w:rsidRDefault="00EC3E23" w:rsidP="00EC3E23">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xml:space="preserve">- </w:t>
                            </w:r>
                            <w:r w:rsidR="00962E2A">
                              <w:rPr>
                                <w:rFonts w:ascii="Instrument Sans" w:hAnsi="Instrument Sans" w:cs="Verdana"/>
                                <w:sz w:val="20"/>
                                <w:szCs w:val="20"/>
                              </w:rPr>
                              <w:t xml:space="preserve">Two </w:t>
                            </w:r>
                            <w:r w:rsidR="00024C1E">
                              <w:rPr>
                                <w:rFonts w:ascii="Instrument Sans" w:hAnsi="Instrument Sans" w:cs="Verdana"/>
                                <w:sz w:val="20"/>
                                <w:szCs w:val="20"/>
                              </w:rPr>
                              <w:t xml:space="preserve">further </w:t>
                            </w:r>
                            <w:r w:rsidRPr="00641B21">
                              <w:rPr>
                                <w:rFonts w:ascii="Instrument Sans" w:hAnsi="Instrument Sans" w:cs="Verdana"/>
                                <w:sz w:val="20"/>
                                <w:szCs w:val="20"/>
                              </w:rPr>
                              <w:t>bedroom</w:t>
                            </w:r>
                            <w:r w:rsidR="00024C1E">
                              <w:rPr>
                                <w:rFonts w:ascii="Instrument Sans" w:hAnsi="Instrument Sans" w:cs="Verdana"/>
                                <w:sz w:val="20"/>
                                <w:szCs w:val="20"/>
                              </w:rPr>
                              <w:t>s</w:t>
                            </w:r>
                          </w:p>
                          <w:p w14:paraId="4B048CC0" w14:textId="1EA4DAA7" w:rsidR="00EC3E23" w:rsidRDefault="00EC3E23" w:rsidP="00EC3E23">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xml:space="preserve">- </w:t>
                            </w:r>
                            <w:r w:rsidR="00962E2A">
                              <w:rPr>
                                <w:rFonts w:ascii="Instrument Sans" w:hAnsi="Instrument Sans" w:cs="Verdana"/>
                                <w:sz w:val="20"/>
                                <w:szCs w:val="20"/>
                              </w:rPr>
                              <w:t>Family</w:t>
                            </w:r>
                            <w:r w:rsidRPr="00641B21">
                              <w:rPr>
                                <w:rFonts w:ascii="Instrument Sans" w:hAnsi="Instrument Sans" w:cs="Verdana"/>
                                <w:sz w:val="20"/>
                                <w:szCs w:val="20"/>
                              </w:rPr>
                              <w:t xml:space="preserve"> bathroom</w:t>
                            </w:r>
                          </w:p>
                          <w:p w14:paraId="5F42ADD1" w14:textId="77777777" w:rsidR="00962E2A" w:rsidRDefault="00962E2A" w:rsidP="00EC3E23">
                            <w:pPr>
                              <w:widowControl w:val="0"/>
                              <w:autoSpaceDE w:val="0"/>
                              <w:autoSpaceDN w:val="0"/>
                              <w:adjustRightInd w:val="0"/>
                              <w:rPr>
                                <w:rFonts w:ascii="Instrument Sans" w:hAnsi="Instrument Sans" w:cs="Verdana"/>
                                <w:sz w:val="20"/>
                                <w:szCs w:val="20"/>
                              </w:rPr>
                            </w:pPr>
                          </w:p>
                          <w:p w14:paraId="1A5D44A9" w14:textId="7385226D" w:rsidR="00962E2A" w:rsidRPr="00641B21" w:rsidRDefault="00962E2A" w:rsidP="00962E2A">
                            <w:pPr>
                              <w:pStyle w:val="Heading"/>
                              <w:rPr>
                                <w:sz w:val="22"/>
                                <w:szCs w:val="22"/>
                              </w:rPr>
                            </w:pPr>
                            <w:r>
                              <w:rPr>
                                <w:sz w:val="22"/>
                                <w:szCs w:val="22"/>
                              </w:rPr>
                              <w:t>Second</w:t>
                            </w:r>
                            <w:r w:rsidRPr="00641B21">
                              <w:rPr>
                                <w:sz w:val="22"/>
                                <w:szCs w:val="22"/>
                              </w:rPr>
                              <w:t xml:space="preserve"> floor</w:t>
                            </w:r>
                          </w:p>
                          <w:p w14:paraId="5EFD58A7" w14:textId="2032AB66" w:rsidR="00962E2A" w:rsidRDefault="00962E2A" w:rsidP="00962E2A">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xml:space="preserve">- </w:t>
                            </w:r>
                            <w:r>
                              <w:rPr>
                                <w:rFonts w:ascii="Instrument Sans" w:hAnsi="Instrument Sans" w:cs="Verdana"/>
                                <w:sz w:val="20"/>
                                <w:szCs w:val="20"/>
                              </w:rPr>
                              <w:t>Two further</w:t>
                            </w:r>
                            <w:r w:rsidRPr="00641B21">
                              <w:rPr>
                                <w:rFonts w:ascii="Instrument Sans" w:hAnsi="Instrument Sans" w:cs="Verdana"/>
                                <w:sz w:val="20"/>
                                <w:szCs w:val="20"/>
                              </w:rPr>
                              <w:t xml:space="preserve"> b</w:t>
                            </w:r>
                            <w:r>
                              <w:rPr>
                                <w:rFonts w:ascii="Instrument Sans" w:hAnsi="Instrument Sans" w:cs="Verdana"/>
                                <w:sz w:val="20"/>
                                <w:szCs w:val="20"/>
                              </w:rPr>
                              <w:t>edrooms</w:t>
                            </w:r>
                          </w:p>
                          <w:p w14:paraId="2362CD8C" w14:textId="77777777" w:rsidR="00962E2A" w:rsidRPr="00641B21" w:rsidRDefault="00962E2A" w:rsidP="00962E2A">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xml:space="preserve">- </w:t>
                            </w:r>
                            <w:r>
                              <w:rPr>
                                <w:rFonts w:ascii="Instrument Sans" w:hAnsi="Instrument Sans" w:cs="Verdana"/>
                                <w:sz w:val="20"/>
                                <w:szCs w:val="20"/>
                              </w:rPr>
                              <w:t>Further bathroom</w:t>
                            </w:r>
                          </w:p>
                          <w:p w14:paraId="27360775" w14:textId="77777777" w:rsidR="00EC3E23" w:rsidRPr="00641B21" w:rsidRDefault="00EC3E23" w:rsidP="00EC3E23">
                            <w:pPr>
                              <w:widowControl w:val="0"/>
                              <w:autoSpaceDE w:val="0"/>
                              <w:autoSpaceDN w:val="0"/>
                              <w:adjustRightInd w:val="0"/>
                              <w:rPr>
                                <w:rFonts w:ascii="Instrument Sans" w:hAnsi="Instrument Sans" w:cs="Verdana"/>
                                <w:sz w:val="20"/>
                                <w:szCs w:val="20"/>
                              </w:rPr>
                            </w:pPr>
                          </w:p>
                          <w:p w14:paraId="300DFECE" w14:textId="1AC3974B" w:rsidR="00EC3E23" w:rsidRPr="00482653" w:rsidRDefault="00EC3E23" w:rsidP="00482653">
                            <w:pPr>
                              <w:pStyle w:val="Heading"/>
                              <w:rPr>
                                <w:sz w:val="22"/>
                                <w:szCs w:val="22"/>
                              </w:rPr>
                            </w:pPr>
                            <w:r w:rsidRPr="00641B21">
                              <w:rPr>
                                <w:sz w:val="22"/>
                                <w:szCs w:val="22"/>
                              </w:rPr>
                              <w:t>Outside</w:t>
                            </w:r>
                          </w:p>
                          <w:p w14:paraId="7E49FEBD" w14:textId="653BAFBF" w:rsidR="00024C1E" w:rsidRPr="00641B21" w:rsidRDefault="00024C1E" w:rsidP="00EC3E23">
                            <w:pPr>
                              <w:widowControl w:val="0"/>
                              <w:autoSpaceDE w:val="0"/>
                              <w:autoSpaceDN w:val="0"/>
                              <w:adjustRightInd w:val="0"/>
                              <w:rPr>
                                <w:rFonts w:ascii="Instrument Sans" w:hAnsi="Instrument Sans" w:cs="Verdana"/>
                                <w:sz w:val="20"/>
                                <w:szCs w:val="20"/>
                              </w:rPr>
                            </w:pPr>
                            <w:r>
                              <w:rPr>
                                <w:rFonts w:ascii="Instrument Sans" w:hAnsi="Instrument Sans" w:cs="Verdana"/>
                                <w:sz w:val="20"/>
                                <w:szCs w:val="20"/>
                              </w:rPr>
                              <w:t>- Private garden with patio</w:t>
                            </w:r>
                            <w:r w:rsidR="00482653">
                              <w:rPr>
                                <w:rFonts w:ascii="Instrument Sans" w:hAnsi="Instrument Sans" w:cs="Verdana"/>
                                <w:sz w:val="20"/>
                                <w:szCs w:val="20"/>
                              </w:rPr>
                              <w:t xml:space="preserve"> area</w:t>
                            </w:r>
                          </w:p>
                          <w:p w14:paraId="77BAC894" w14:textId="0C53CF3D" w:rsidR="00B007F2" w:rsidRDefault="00EC3E23" w:rsidP="00EC3E23">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xml:space="preserve">- </w:t>
                            </w:r>
                            <w:r w:rsidR="00B007F2">
                              <w:rPr>
                                <w:rFonts w:ascii="Instrument Sans" w:hAnsi="Instrument Sans" w:cs="Verdana"/>
                                <w:sz w:val="20"/>
                                <w:szCs w:val="20"/>
                              </w:rPr>
                              <w:t>Summer House</w:t>
                            </w:r>
                          </w:p>
                          <w:p w14:paraId="1E288A77" w14:textId="77777777" w:rsidR="00024C1E" w:rsidRPr="00641B21" w:rsidRDefault="00024C1E" w:rsidP="00024C1E">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Driveway with private parking</w:t>
                            </w:r>
                            <w:r>
                              <w:rPr>
                                <w:rFonts w:ascii="Instrument Sans" w:hAnsi="Instrument Sans" w:cs="Verdana"/>
                                <w:sz w:val="20"/>
                                <w:szCs w:val="20"/>
                              </w:rPr>
                              <w:t xml:space="preserve"> and storage area</w:t>
                            </w:r>
                          </w:p>
                          <w:p w14:paraId="29899512" w14:textId="77777777" w:rsidR="00024C1E" w:rsidRPr="00641B21" w:rsidRDefault="00024C1E" w:rsidP="00EC3E23">
                            <w:pPr>
                              <w:widowControl w:val="0"/>
                              <w:autoSpaceDE w:val="0"/>
                              <w:autoSpaceDN w:val="0"/>
                              <w:adjustRightInd w:val="0"/>
                              <w:rPr>
                                <w:rFonts w:ascii="Instrument Sans" w:hAnsi="Instrument Sans" w:cs="Verdana"/>
                                <w:sz w:val="20"/>
                                <w:szCs w:val="20"/>
                              </w:rPr>
                            </w:pPr>
                          </w:p>
                          <w:p w14:paraId="030510F1" w14:textId="77777777" w:rsidR="00641B21" w:rsidRDefault="00641B21" w:rsidP="00EC3E23">
                            <w:pPr>
                              <w:widowControl w:val="0"/>
                              <w:autoSpaceDE w:val="0"/>
                              <w:autoSpaceDN w:val="0"/>
                              <w:adjustRightInd w:val="0"/>
                              <w:rPr>
                                <w:rFonts w:ascii="Instrument Sans" w:hAnsi="Instrument Sans" w:cs="Verdana"/>
                                <w:sz w:val="22"/>
                                <w:szCs w:val="22"/>
                              </w:rPr>
                            </w:pPr>
                          </w:p>
                          <w:p w14:paraId="0371E6D8" w14:textId="4CF9F5D2" w:rsidR="00641B21" w:rsidRPr="00641B21" w:rsidRDefault="00641B21" w:rsidP="00641B21">
                            <w:pPr>
                              <w:pStyle w:val="Heading"/>
                              <w:rPr>
                                <w:sz w:val="22"/>
                                <w:szCs w:val="22"/>
                              </w:rPr>
                            </w:pPr>
                            <w:r>
                              <w:rPr>
                                <w:sz w:val="22"/>
                                <w:szCs w:val="22"/>
                              </w:rPr>
                              <w:t>Location</w:t>
                            </w:r>
                          </w:p>
                          <w:p w14:paraId="65421660" w14:textId="0B492434" w:rsidR="00642C5B" w:rsidRDefault="00024C1E" w:rsidP="00EC3E23">
                            <w:pPr>
                              <w:widowControl w:val="0"/>
                              <w:autoSpaceDE w:val="0"/>
                              <w:autoSpaceDN w:val="0"/>
                              <w:adjustRightInd w:val="0"/>
                              <w:rPr>
                                <w:rFonts w:ascii="Instrument Sans" w:hAnsi="Instrument Sans" w:cs="Verdana"/>
                                <w:sz w:val="20"/>
                                <w:szCs w:val="20"/>
                              </w:rPr>
                            </w:pPr>
                            <w:r w:rsidRPr="00024C1E">
                              <w:rPr>
                                <w:rFonts w:ascii="Instrument Sans" w:hAnsi="Instrument Sans" w:cs="Verdana"/>
                                <w:sz w:val="20"/>
                                <w:szCs w:val="20"/>
                              </w:rPr>
                              <w:t xml:space="preserve">Occupying a highly convenient position on the ever-popular Prestbury Road, the property is perfectly placed for both Cheltenham town </w:t>
                            </w:r>
                            <w:proofErr w:type="spellStart"/>
                            <w:r w:rsidRPr="00024C1E">
                              <w:rPr>
                                <w:rFonts w:ascii="Instrument Sans" w:hAnsi="Instrument Sans" w:cs="Verdana"/>
                                <w:sz w:val="20"/>
                                <w:szCs w:val="20"/>
                              </w:rPr>
                              <w:t>centre</w:t>
                            </w:r>
                            <w:proofErr w:type="spellEnd"/>
                            <w:r w:rsidRPr="00024C1E">
                              <w:rPr>
                                <w:rFonts w:ascii="Instrument Sans" w:hAnsi="Instrument Sans" w:cs="Verdana"/>
                                <w:sz w:val="20"/>
                                <w:szCs w:val="20"/>
                              </w:rPr>
                              <w:t xml:space="preserve"> and the beautiful </w:t>
                            </w:r>
                            <w:proofErr w:type="spellStart"/>
                            <w:r w:rsidRPr="00024C1E">
                              <w:rPr>
                                <w:rFonts w:ascii="Instrument Sans" w:hAnsi="Instrument Sans" w:cs="Verdana"/>
                                <w:sz w:val="20"/>
                                <w:szCs w:val="20"/>
                              </w:rPr>
                              <w:t>Pittville</w:t>
                            </w:r>
                            <w:proofErr w:type="spellEnd"/>
                            <w:r w:rsidRPr="00024C1E">
                              <w:rPr>
                                <w:rFonts w:ascii="Instrument Sans" w:hAnsi="Instrument Sans" w:cs="Verdana"/>
                                <w:sz w:val="20"/>
                                <w:szCs w:val="20"/>
                              </w:rPr>
                              <w:t xml:space="preserve"> Park. A wide range of independent cafés, shops and restaurants are within easy reach, along with highly regarded schools and the historic Cheltenham Racecourse. The A40 and M5 are all easily accessible, providing excellent links to Gloucester, Oxford, Birmingham and beyond.</w:t>
                            </w:r>
                          </w:p>
                          <w:p w14:paraId="379DE814" w14:textId="77777777" w:rsidR="00F87B4D" w:rsidRDefault="00F87B4D" w:rsidP="00EC3E23">
                            <w:pPr>
                              <w:widowControl w:val="0"/>
                              <w:autoSpaceDE w:val="0"/>
                              <w:autoSpaceDN w:val="0"/>
                              <w:adjustRightInd w:val="0"/>
                              <w:rPr>
                                <w:rFonts w:ascii="Instrument Sans" w:hAnsi="Instrument Sans" w:cs="Verdana"/>
                                <w:sz w:val="20"/>
                                <w:szCs w:val="20"/>
                              </w:rPr>
                            </w:pPr>
                          </w:p>
                          <w:p w14:paraId="211DDC8D" w14:textId="13A213D0" w:rsidR="00F87B4D" w:rsidRPr="00024C1E" w:rsidRDefault="00F87B4D" w:rsidP="00EC3E23">
                            <w:pPr>
                              <w:widowControl w:val="0"/>
                              <w:autoSpaceDE w:val="0"/>
                              <w:autoSpaceDN w:val="0"/>
                              <w:adjustRightInd w:val="0"/>
                              <w:rPr>
                                <w:rFonts w:ascii="Instrument Sans" w:hAnsi="Instrument Sans" w:cs="Verdana"/>
                                <w:sz w:val="20"/>
                                <w:szCs w:val="20"/>
                              </w:rPr>
                            </w:pPr>
                          </w:p>
                          <w:p w14:paraId="336155FD" w14:textId="77777777" w:rsidR="00642C5B" w:rsidRPr="00335B65" w:rsidRDefault="00642C5B" w:rsidP="00642C5B">
                            <w:pPr>
                              <w:rPr>
                                <w:rFonts w:ascii="Instrument Sans" w:hAnsi="Instrument Sans"/>
                                <w:color w:val="493E0F"/>
                                <w:sz w:val="32"/>
                                <w:szCs w:val="32"/>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EB776" id="_x0000_s1028" type="#_x0000_t202" style="position:absolute;margin-left:524.8pt;margin-top:42.6pt;width:283.3pt;height:1093.35pt;z-index:25169152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" filled="f" stroked="f" strokeweight="0">
                <v:textbox>
                  <w:txbxContent>
                    <w:p w14:paraId="3316FF45" w14:textId="77777777" w:rsidR="00024C1E" w:rsidRDefault="00024C1E" w:rsidP="00EC3E23">
                      <w:pPr>
                        <w:pStyle w:val="Heading"/>
                        <w:rPr>
                          <w:sz w:val="22"/>
                          <w:szCs w:val="22"/>
                        </w:rPr>
                      </w:pPr>
                    </w:p>
                    <w:p w14:paraId="3CF8F259" w14:textId="77777777" w:rsidR="00024C1E" w:rsidRDefault="00024C1E" w:rsidP="00EC3E23">
                      <w:pPr>
                        <w:pStyle w:val="Heading"/>
                        <w:rPr>
                          <w:sz w:val="22"/>
                          <w:szCs w:val="22"/>
                        </w:rPr>
                      </w:pPr>
                    </w:p>
                    <w:p w14:paraId="0FDF4FC3" w14:textId="77777777" w:rsidR="00024C1E" w:rsidRDefault="00024C1E" w:rsidP="00EC3E23">
                      <w:pPr>
                        <w:pStyle w:val="Heading"/>
                        <w:rPr>
                          <w:sz w:val="22"/>
                          <w:szCs w:val="22"/>
                        </w:rPr>
                      </w:pPr>
                    </w:p>
                    <w:p w14:paraId="779EF11C" w14:textId="77777777" w:rsidR="00024C1E" w:rsidRDefault="00024C1E" w:rsidP="00EC3E23">
                      <w:pPr>
                        <w:pStyle w:val="Heading"/>
                        <w:rPr>
                          <w:sz w:val="22"/>
                          <w:szCs w:val="22"/>
                        </w:rPr>
                      </w:pPr>
                    </w:p>
                    <w:p w14:paraId="3387528F" w14:textId="2794C692" w:rsidR="00EC3E23" w:rsidRPr="00641B21" w:rsidRDefault="00EC3E23" w:rsidP="00EC3E23">
                      <w:pPr>
                        <w:pStyle w:val="Heading"/>
                        <w:rPr>
                          <w:sz w:val="22"/>
                          <w:szCs w:val="22"/>
                        </w:rPr>
                      </w:pPr>
                      <w:r w:rsidRPr="00641B21">
                        <w:rPr>
                          <w:sz w:val="22"/>
                          <w:szCs w:val="22"/>
                        </w:rPr>
                        <w:t>Ground floor</w:t>
                      </w:r>
                    </w:p>
                    <w:p w14:paraId="6976F670" w14:textId="39DAD8C2" w:rsidR="00EC3E23" w:rsidRDefault="00EC3E23" w:rsidP="00EC3E23">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xml:space="preserve">- Reception hall </w:t>
                      </w:r>
                    </w:p>
                    <w:p w14:paraId="4F62C9F9" w14:textId="56F7DA24" w:rsidR="00B007F2" w:rsidRPr="00641B21" w:rsidRDefault="00B007F2" w:rsidP="00EC3E23">
                      <w:pPr>
                        <w:widowControl w:val="0"/>
                        <w:autoSpaceDE w:val="0"/>
                        <w:autoSpaceDN w:val="0"/>
                        <w:adjustRightInd w:val="0"/>
                        <w:rPr>
                          <w:rFonts w:ascii="Instrument Sans" w:hAnsi="Instrument Sans" w:cs="Verdana"/>
                          <w:sz w:val="20"/>
                          <w:szCs w:val="20"/>
                        </w:rPr>
                      </w:pPr>
                      <w:r>
                        <w:rPr>
                          <w:rFonts w:ascii="Instrument Sans" w:hAnsi="Instrument Sans" w:cs="Verdana"/>
                          <w:sz w:val="20"/>
                          <w:szCs w:val="20"/>
                        </w:rPr>
                        <w:t xml:space="preserve">- </w:t>
                      </w:r>
                      <w:r w:rsidR="00024C1E">
                        <w:rPr>
                          <w:rFonts w:ascii="Instrument Sans" w:hAnsi="Instrument Sans" w:cs="Verdana"/>
                          <w:sz w:val="20"/>
                          <w:szCs w:val="20"/>
                        </w:rPr>
                        <w:t>Sitting</w:t>
                      </w:r>
                      <w:r>
                        <w:rPr>
                          <w:rFonts w:ascii="Instrument Sans" w:hAnsi="Instrument Sans" w:cs="Verdana"/>
                          <w:sz w:val="20"/>
                          <w:szCs w:val="20"/>
                        </w:rPr>
                        <w:t xml:space="preserve"> room</w:t>
                      </w:r>
                    </w:p>
                    <w:p w14:paraId="3D9F08EE" w14:textId="6E1C3927" w:rsidR="00EC3E23" w:rsidRPr="00641B21" w:rsidRDefault="00EC3E23" w:rsidP="00EC3E23">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Kitchen/</w:t>
                      </w:r>
                      <w:r w:rsidR="00B007F2">
                        <w:rPr>
                          <w:rFonts w:ascii="Instrument Sans" w:hAnsi="Instrument Sans" w:cs="Verdana"/>
                          <w:sz w:val="20"/>
                          <w:szCs w:val="20"/>
                        </w:rPr>
                        <w:t>dining/</w:t>
                      </w:r>
                      <w:r w:rsidRPr="00641B21">
                        <w:rPr>
                          <w:rFonts w:ascii="Instrument Sans" w:hAnsi="Instrument Sans" w:cs="Verdana"/>
                          <w:sz w:val="20"/>
                          <w:szCs w:val="20"/>
                        </w:rPr>
                        <w:t>fam</w:t>
                      </w:r>
                      <w:r w:rsidR="00B007F2">
                        <w:rPr>
                          <w:rFonts w:ascii="Instrument Sans" w:hAnsi="Instrument Sans" w:cs="Verdana"/>
                          <w:sz w:val="20"/>
                          <w:szCs w:val="20"/>
                        </w:rPr>
                        <w:t>ily</w:t>
                      </w:r>
                      <w:r w:rsidRPr="00641B21">
                        <w:rPr>
                          <w:rFonts w:ascii="Instrument Sans" w:hAnsi="Instrument Sans" w:cs="Verdana"/>
                          <w:sz w:val="20"/>
                          <w:szCs w:val="20"/>
                        </w:rPr>
                        <w:t xml:space="preserve"> room</w:t>
                      </w:r>
                    </w:p>
                    <w:p w14:paraId="1926602A" w14:textId="5B6FD05F" w:rsidR="00EC3E23" w:rsidRDefault="00EC3E23" w:rsidP="00EC3E23">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Cloak</w:t>
                      </w:r>
                      <w:r w:rsidR="00B007F2">
                        <w:rPr>
                          <w:rFonts w:ascii="Instrument Sans" w:hAnsi="Instrument Sans" w:cs="Verdana"/>
                          <w:sz w:val="20"/>
                          <w:szCs w:val="20"/>
                        </w:rPr>
                        <w:t>room</w:t>
                      </w:r>
                    </w:p>
                    <w:p w14:paraId="7FAF6673" w14:textId="6C14DBB9" w:rsidR="00B007F2" w:rsidRPr="00641B21" w:rsidRDefault="00B007F2" w:rsidP="00EC3E23">
                      <w:pPr>
                        <w:widowControl w:val="0"/>
                        <w:autoSpaceDE w:val="0"/>
                        <w:autoSpaceDN w:val="0"/>
                        <w:adjustRightInd w:val="0"/>
                        <w:rPr>
                          <w:rFonts w:ascii="Instrument Sans" w:hAnsi="Instrument Sans" w:cs="Verdana"/>
                          <w:sz w:val="20"/>
                          <w:szCs w:val="20"/>
                        </w:rPr>
                      </w:pPr>
                      <w:r>
                        <w:rPr>
                          <w:rFonts w:ascii="Instrument Sans" w:hAnsi="Instrument Sans" w:cs="Verdana"/>
                          <w:sz w:val="20"/>
                          <w:szCs w:val="20"/>
                        </w:rPr>
                        <w:t>- Utility room</w:t>
                      </w:r>
                    </w:p>
                    <w:p w14:paraId="7043EC98" w14:textId="76118FC1" w:rsidR="00EC3E23" w:rsidRPr="00641B21" w:rsidRDefault="00EC3E23" w:rsidP="00EC3E23">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xml:space="preserve">- Access to </w:t>
                      </w:r>
                      <w:r w:rsidR="00024C1E">
                        <w:rPr>
                          <w:rFonts w:ascii="Instrument Sans" w:hAnsi="Instrument Sans" w:cs="Verdana"/>
                          <w:sz w:val="20"/>
                          <w:szCs w:val="20"/>
                        </w:rPr>
                        <w:t>patio and garden</w:t>
                      </w:r>
                    </w:p>
                    <w:p w14:paraId="21B5C055" w14:textId="77777777" w:rsidR="00EC3E23" w:rsidRPr="00641B21" w:rsidRDefault="00EC3E23" w:rsidP="00EC3E23">
                      <w:pPr>
                        <w:widowControl w:val="0"/>
                        <w:autoSpaceDE w:val="0"/>
                        <w:autoSpaceDN w:val="0"/>
                        <w:adjustRightInd w:val="0"/>
                        <w:rPr>
                          <w:rFonts w:ascii="Instrument Sans" w:hAnsi="Instrument Sans" w:cs="Verdana"/>
                          <w:sz w:val="20"/>
                          <w:szCs w:val="20"/>
                        </w:rPr>
                      </w:pPr>
                    </w:p>
                    <w:p w14:paraId="54A04ABA" w14:textId="77777777" w:rsidR="00EC3E23" w:rsidRPr="00641B21" w:rsidRDefault="00EC3E23" w:rsidP="00EC3E23">
                      <w:pPr>
                        <w:pStyle w:val="Heading"/>
                        <w:rPr>
                          <w:sz w:val="22"/>
                          <w:szCs w:val="22"/>
                        </w:rPr>
                      </w:pPr>
                      <w:r w:rsidRPr="00641B21">
                        <w:rPr>
                          <w:sz w:val="22"/>
                          <w:szCs w:val="22"/>
                        </w:rPr>
                        <w:t>First floor</w:t>
                      </w:r>
                    </w:p>
                    <w:p w14:paraId="07044CD7" w14:textId="5D574B15" w:rsidR="00EC3E23" w:rsidRPr="00641B21" w:rsidRDefault="00EC3E23" w:rsidP="00EC3E23">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Principal bedroom with ensuite shower room</w:t>
                      </w:r>
                    </w:p>
                    <w:p w14:paraId="1EE9FF19" w14:textId="788BD605" w:rsidR="00EC3E23" w:rsidRPr="00641B21" w:rsidRDefault="00EC3E23" w:rsidP="00EC3E23">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xml:space="preserve">- </w:t>
                      </w:r>
                      <w:r w:rsidR="00962E2A">
                        <w:rPr>
                          <w:rFonts w:ascii="Instrument Sans" w:hAnsi="Instrument Sans" w:cs="Verdana"/>
                          <w:sz w:val="20"/>
                          <w:szCs w:val="20"/>
                        </w:rPr>
                        <w:t xml:space="preserve">Two </w:t>
                      </w:r>
                      <w:r w:rsidR="00024C1E">
                        <w:rPr>
                          <w:rFonts w:ascii="Instrument Sans" w:hAnsi="Instrument Sans" w:cs="Verdana"/>
                          <w:sz w:val="20"/>
                          <w:szCs w:val="20"/>
                        </w:rPr>
                        <w:t xml:space="preserve">further </w:t>
                      </w:r>
                      <w:r w:rsidRPr="00641B21">
                        <w:rPr>
                          <w:rFonts w:ascii="Instrument Sans" w:hAnsi="Instrument Sans" w:cs="Verdana"/>
                          <w:sz w:val="20"/>
                          <w:szCs w:val="20"/>
                        </w:rPr>
                        <w:t>bedroom</w:t>
                      </w:r>
                      <w:r w:rsidR="00024C1E">
                        <w:rPr>
                          <w:rFonts w:ascii="Instrument Sans" w:hAnsi="Instrument Sans" w:cs="Verdana"/>
                          <w:sz w:val="20"/>
                          <w:szCs w:val="20"/>
                        </w:rPr>
                        <w:t>s</w:t>
                      </w:r>
                    </w:p>
                    <w:p w14:paraId="4B048CC0" w14:textId="1EA4DAA7" w:rsidR="00EC3E23" w:rsidRDefault="00EC3E23" w:rsidP="00EC3E23">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xml:space="preserve">- </w:t>
                      </w:r>
                      <w:r w:rsidR="00962E2A">
                        <w:rPr>
                          <w:rFonts w:ascii="Instrument Sans" w:hAnsi="Instrument Sans" w:cs="Verdana"/>
                          <w:sz w:val="20"/>
                          <w:szCs w:val="20"/>
                        </w:rPr>
                        <w:t>Family</w:t>
                      </w:r>
                      <w:r w:rsidRPr="00641B21">
                        <w:rPr>
                          <w:rFonts w:ascii="Instrument Sans" w:hAnsi="Instrument Sans" w:cs="Verdana"/>
                          <w:sz w:val="20"/>
                          <w:szCs w:val="20"/>
                        </w:rPr>
                        <w:t xml:space="preserve"> bathroom</w:t>
                      </w:r>
                    </w:p>
                    <w:p w14:paraId="5F42ADD1" w14:textId="77777777" w:rsidR="00962E2A" w:rsidRDefault="00962E2A" w:rsidP="00EC3E23">
                      <w:pPr>
                        <w:widowControl w:val="0"/>
                        <w:autoSpaceDE w:val="0"/>
                        <w:autoSpaceDN w:val="0"/>
                        <w:adjustRightInd w:val="0"/>
                        <w:rPr>
                          <w:rFonts w:ascii="Instrument Sans" w:hAnsi="Instrument Sans" w:cs="Verdana"/>
                          <w:sz w:val="20"/>
                          <w:szCs w:val="20"/>
                        </w:rPr>
                      </w:pPr>
                    </w:p>
                    <w:p w14:paraId="1A5D44A9" w14:textId="7385226D" w:rsidR="00962E2A" w:rsidRPr="00641B21" w:rsidRDefault="00962E2A" w:rsidP="00962E2A">
                      <w:pPr>
                        <w:pStyle w:val="Heading"/>
                        <w:rPr>
                          <w:sz w:val="22"/>
                          <w:szCs w:val="22"/>
                        </w:rPr>
                      </w:pPr>
                      <w:r>
                        <w:rPr>
                          <w:sz w:val="22"/>
                          <w:szCs w:val="22"/>
                        </w:rPr>
                        <w:t>Second</w:t>
                      </w:r>
                      <w:r w:rsidRPr="00641B21">
                        <w:rPr>
                          <w:sz w:val="22"/>
                          <w:szCs w:val="22"/>
                        </w:rPr>
                        <w:t xml:space="preserve"> floor</w:t>
                      </w:r>
                    </w:p>
                    <w:p w14:paraId="5EFD58A7" w14:textId="2032AB66" w:rsidR="00962E2A" w:rsidRDefault="00962E2A" w:rsidP="00962E2A">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xml:space="preserve">- </w:t>
                      </w:r>
                      <w:r>
                        <w:rPr>
                          <w:rFonts w:ascii="Instrument Sans" w:hAnsi="Instrument Sans" w:cs="Verdana"/>
                          <w:sz w:val="20"/>
                          <w:szCs w:val="20"/>
                        </w:rPr>
                        <w:t>Two further</w:t>
                      </w:r>
                      <w:r w:rsidRPr="00641B21">
                        <w:rPr>
                          <w:rFonts w:ascii="Instrument Sans" w:hAnsi="Instrument Sans" w:cs="Verdana"/>
                          <w:sz w:val="20"/>
                          <w:szCs w:val="20"/>
                        </w:rPr>
                        <w:t xml:space="preserve"> b</w:t>
                      </w:r>
                      <w:r>
                        <w:rPr>
                          <w:rFonts w:ascii="Instrument Sans" w:hAnsi="Instrument Sans" w:cs="Verdana"/>
                          <w:sz w:val="20"/>
                          <w:szCs w:val="20"/>
                        </w:rPr>
                        <w:t>edrooms</w:t>
                      </w:r>
                    </w:p>
                    <w:p w14:paraId="2362CD8C" w14:textId="77777777" w:rsidR="00962E2A" w:rsidRPr="00641B21" w:rsidRDefault="00962E2A" w:rsidP="00962E2A">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xml:space="preserve">- </w:t>
                      </w:r>
                      <w:r>
                        <w:rPr>
                          <w:rFonts w:ascii="Instrument Sans" w:hAnsi="Instrument Sans" w:cs="Verdana"/>
                          <w:sz w:val="20"/>
                          <w:szCs w:val="20"/>
                        </w:rPr>
                        <w:t>Further bathroom</w:t>
                      </w:r>
                    </w:p>
                    <w:p w14:paraId="27360775" w14:textId="77777777" w:rsidR="00EC3E23" w:rsidRPr="00641B21" w:rsidRDefault="00EC3E23" w:rsidP="00EC3E23">
                      <w:pPr>
                        <w:widowControl w:val="0"/>
                        <w:autoSpaceDE w:val="0"/>
                        <w:autoSpaceDN w:val="0"/>
                        <w:adjustRightInd w:val="0"/>
                        <w:rPr>
                          <w:rFonts w:ascii="Instrument Sans" w:hAnsi="Instrument Sans" w:cs="Verdana"/>
                          <w:sz w:val="20"/>
                          <w:szCs w:val="20"/>
                        </w:rPr>
                      </w:pPr>
                    </w:p>
                    <w:p w14:paraId="300DFECE" w14:textId="1AC3974B" w:rsidR="00EC3E23" w:rsidRPr="00482653" w:rsidRDefault="00EC3E23" w:rsidP="00482653">
                      <w:pPr>
                        <w:pStyle w:val="Heading"/>
                        <w:rPr>
                          <w:sz w:val="22"/>
                          <w:szCs w:val="22"/>
                        </w:rPr>
                      </w:pPr>
                      <w:r w:rsidRPr="00641B21">
                        <w:rPr>
                          <w:sz w:val="22"/>
                          <w:szCs w:val="22"/>
                        </w:rPr>
                        <w:t>Outside</w:t>
                      </w:r>
                    </w:p>
                    <w:p w14:paraId="7E49FEBD" w14:textId="653BAFBF" w:rsidR="00024C1E" w:rsidRPr="00641B21" w:rsidRDefault="00024C1E" w:rsidP="00EC3E23">
                      <w:pPr>
                        <w:widowControl w:val="0"/>
                        <w:autoSpaceDE w:val="0"/>
                        <w:autoSpaceDN w:val="0"/>
                        <w:adjustRightInd w:val="0"/>
                        <w:rPr>
                          <w:rFonts w:ascii="Instrument Sans" w:hAnsi="Instrument Sans" w:cs="Verdana"/>
                          <w:sz w:val="20"/>
                          <w:szCs w:val="20"/>
                        </w:rPr>
                      </w:pPr>
                      <w:r>
                        <w:rPr>
                          <w:rFonts w:ascii="Instrument Sans" w:hAnsi="Instrument Sans" w:cs="Verdana"/>
                          <w:sz w:val="20"/>
                          <w:szCs w:val="20"/>
                        </w:rPr>
                        <w:t>- Private garden with patio</w:t>
                      </w:r>
                      <w:r w:rsidR="00482653">
                        <w:rPr>
                          <w:rFonts w:ascii="Instrument Sans" w:hAnsi="Instrument Sans" w:cs="Verdana"/>
                          <w:sz w:val="20"/>
                          <w:szCs w:val="20"/>
                        </w:rPr>
                        <w:t xml:space="preserve"> area</w:t>
                      </w:r>
                    </w:p>
                    <w:p w14:paraId="77BAC894" w14:textId="0C53CF3D" w:rsidR="00B007F2" w:rsidRDefault="00EC3E23" w:rsidP="00EC3E23">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xml:space="preserve">- </w:t>
                      </w:r>
                      <w:r w:rsidR="00B007F2">
                        <w:rPr>
                          <w:rFonts w:ascii="Instrument Sans" w:hAnsi="Instrument Sans" w:cs="Verdana"/>
                          <w:sz w:val="20"/>
                          <w:szCs w:val="20"/>
                        </w:rPr>
                        <w:t>Summer House</w:t>
                      </w:r>
                    </w:p>
                    <w:p w14:paraId="1E288A77" w14:textId="77777777" w:rsidR="00024C1E" w:rsidRPr="00641B21" w:rsidRDefault="00024C1E" w:rsidP="00024C1E">
                      <w:pPr>
                        <w:widowControl w:val="0"/>
                        <w:autoSpaceDE w:val="0"/>
                        <w:autoSpaceDN w:val="0"/>
                        <w:adjustRightInd w:val="0"/>
                        <w:rPr>
                          <w:rFonts w:ascii="Instrument Sans" w:hAnsi="Instrument Sans" w:cs="Verdana"/>
                          <w:sz w:val="20"/>
                          <w:szCs w:val="20"/>
                        </w:rPr>
                      </w:pPr>
                      <w:r w:rsidRPr="00641B21">
                        <w:rPr>
                          <w:rFonts w:ascii="Instrument Sans" w:hAnsi="Instrument Sans" w:cs="Verdana"/>
                          <w:sz w:val="20"/>
                          <w:szCs w:val="20"/>
                        </w:rPr>
                        <w:t>- Driveway with private parking</w:t>
                      </w:r>
                      <w:r>
                        <w:rPr>
                          <w:rFonts w:ascii="Instrument Sans" w:hAnsi="Instrument Sans" w:cs="Verdana"/>
                          <w:sz w:val="20"/>
                          <w:szCs w:val="20"/>
                        </w:rPr>
                        <w:t xml:space="preserve"> and storage area</w:t>
                      </w:r>
                    </w:p>
                    <w:p w14:paraId="29899512" w14:textId="77777777" w:rsidR="00024C1E" w:rsidRPr="00641B21" w:rsidRDefault="00024C1E" w:rsidP="00EC3E23">
                      <w:pPr>
                        <w:widowControl w:val="0"/>
                        <w:autoSpaceDE w:val="0"/>
                        <w:autoSpaceDN w:val="0"/>
                        <w:adjustRightInd w:val="0"/>
                        <w:rPr>
                          <w:rFonts w:ascii="Instrument Sans" w:hAnsi="Instrument Sans" w:cs="Verdana"/>
                          <w:sz w:val="20"/>
                          <w:szCs w:val="20"/>
                        </w:rPr>
                      </w:pPr>
                    </w:p>
                    <w:p w14:paraId="030510F1" w14:textId="77777777" w:rsidR="00641B21" w:rsidRDefault="00641B21" w:rsidP="00EC3E23">
                      <w:pPr>
                        <w:widowControl w:val="0"/>
                        <w:autoSpaceDE w:val="0"/>
                        <w:autoSpaceDN w:val="0"/>
                        <w:adjustRightInd w:val="0"/>
                        <w:rPr>
                          <w:rFonts w:ascii="Instrument Sans" w:hAnsi="Instrument Sans" w:cs="Verdana"/>
                          <w:sz w:val="22"/>
                          <w:szCs w:val="22"/>
                        </w:rPr>
                      </w:pPr>
                    </w:p>
                    <w:p w14:paraId="0371E6D8" w14:textId="4CF9F5D2" w:rsidR="00641B21" w:rsidRPr="00641B21" w:rsidRDefault="00641B21" w:rsidP="00641B21">
                      <w:pPr>
                        <w:pStyle w:val="Heading"/>
                        <w:rPr>
                          <w:sz w:val="22"/>
                          <w:szCs w:val="22"/>
                        </w:rPr>
                      </w:pPr>
                      <w:r>
                        <w:rPr>
                          <w:sz w:val="22"/>
                          <w:szCs w:val="22"/>
                        </w:rPr>
                        <w:t>Location</w:t>
                      </w:r>
                    </w:p>
                    <w:p w14:paraId="65421660" w14:textId="0B492434" w:rsidR="00642C5B" w:rsidRDefault="00024C1E" w:rsidP="00EC3E23">
                      <w:pPr>
                        <w:widowControl w:val="0"/>
                        <w:autoSpaceDE w:val="0"/>
                        <w:autoSpaceDN w:val="0"/>
                        <w:adjustRightInd w:val="0"/>
                        <w:rPr>
                          <w:rFonts w:ascii="Instrument Sans" w:hAnsi="Instrument Sans" w:cs="Verdana"/>
                          <w:sz w:val="20"/>
                          <w:szCs w:val="20"/>
                        </w:rPr>
                      </w:pPr>
                      <w:r w:rsidRPr="00024C1E">
                        <w:rPr>
                          <w:rFonts w:ascii="Instrument Sans" w:hAnsi="Instrument Sans" w:cs="Verdana"/>
                          <w:sz w:val="20"/>
                          <w:szCs w:val="20"/>
                        </w:rPr>
                        <w:t xml:space="preserve">Occupying a highly convenient position on the ever-popular Prestbury Road, the property is perfectly placed for both Cheltenham town </w:t>
                      </w:r>
                      <w:proofErr w:type="spellStart"/>
                      <w:r w:rsidRPr="00024C1E">
                        <w:rPr>
                          <w:rFonts w:ascii="Instrument Sans" w:hAnsi="Instrument Sans" w:cs="Verdana"/>
                          <w:sz w:val="20"/>
                          <w:szCs w:val="20"/>
                        </w:rPr>
                        <w:t>centre</w:t>
                      </w:r>
                      <w:proofErr w:type="spellEnd"/>
                      <w:r w:rsidRPr="00024C1E">
                        <w:rPr>
                          <w:rFonts w:ascii="Instrument Sans" w:hAnsi="Instrument Sans" w:cs="Verdana"/>
                          <w:sz w:val="20"/>
                          <w:szCs w:val="20"/>
                        </w:rPr>
                        <w:t xml:space="preserve"> and the beautiful </w:t>
                      </w:r>
                      <w:proofErr w:type="spellStart"/>
                      <w:r w:rsidRPr="00024C1E">
                        <w:rPr>
                          <w:rFonts w:ascii="Instrument Sans" w:hAnsi="Instrument Sans" w:cs="Verdana"/>
                          <w:sz w:val="20"/>
                          <w:szCs w:val="20"/>
                        </w:rPr>
                        <w:t>Pittville</w:t>
                      </w:r>
                      <w:proofErr w:type="spellEnd"/>
                      <w:r w:rsidRPr="00024C1E">
                        <w:rPr>
                          <w:rFonts w:ascii="Instrument Sans" w:hAnsi="Instrument Sans" w:cs="Verdana"/>
                          <w:sz w:val="20"/>
                          <w:szCs w:val="20"/>
                        </w:rPr>
                        <w:t xml:space="preserve"> Park. A wide range of independent cafés, shops and restaurants are within easy reach, along with highly regarded schools and the historic Cheltenham Racecourse. The A40 and M5 are all easily accessible, providing excellent links to Gloucester, Oxford, Birmingham and beyond.</w:t>
                      </w:r>
                    </w:p>
                    <w:p w14:paraId="379DE814" w14:textId="77777777" w:rsidR="00F87B4D" w:rsidRDefault="00F87B4D" w:rsidP="00EC3E23">
                      <w:pPr>
                        <w:widowControl w:val="0"/>
                        <w:autoSpaceDE w:val="0"/>
                        <w:autoSpaceDN w:val="0"/>
                        <w:adjustRightInd w:val="0"/>
                        <w:rPr>
                          <w:rFonts w:ascii="Instrument Sans" w:hAnsi="Instrument Sans" w:cs="Verdana"/>
                          <w:sz w:val="20"/>
                          <w:szCs w:val="20"/>
                        </w:rPr>
                      </w:pPr>
                    </w:p>
                    <w:p w14:paraId="211DDC8D" w14:textId="13A213D0" w:rsidR="00F87B4D" w:rsidRPr="00024C1E" w:rsidRDefault="00F87B4D" w:rsidP="00EC3E23">
                      <w:pPr>
                        <w:widowControl w:val="0"/>
                        <w:autoSpaceDE w:val="0"/>
                        <w:autoSpaceDN w:val="0"/>
                        <w:adjustRightInd w:val="0"/>
                        <w:rPr>
                          <w:rFonts w:ascii="Instrument Sans" w:hAnsi="Instrument Sans" w:cs="Verdana"/>
                          <w:sz w:val="20"/>
                          <w:szCs w:val="20"/>
                        </w:rPr>
                      </w:pPr>
                    </w:p>
                    <w:p w14:paraId="336155FD" w14:textId="77777777" w:rsidR="00642C5B" w:rsidRPr="00335B65" w:rsidRDefault="00642C5B" w:rsidP="00642C5B">
                      <w:pPr>
                        <w:rPr>
                          <w:rFonts w:ascii="Instrument Sans" w:hAnsi="Instrument Sans"/>
                          <w:color w:val="493E0F"/>
                          <w:sz w:val="32"/>
                          <w:szCs w:val="32"/>
                          <w14:textOutline w14:w="9525" w14:cap="rnd" w14:cmpd="sng" w14:algn="ctr">
                            <w14:noFill/>
                            <w14:prstDash w14:val="solid"/>
                            <w14:bevel/>
                          </w14:textOutline>
                        </w:rPr>
                      </w:pPr>
                    </w:p>
                  </w:txbxContent>
                </v:textbox>
                <w10:wrap type="square" anchorx="page" anchory="page"/>
              </v:shape>
            </w:pict>
          </mc:Fallback>
        </mc:AlternateContent>
      </w:r>
      <w:r w:rsidR="00335B65">
        <w:rPr>
          <w:noProof/>
        </w:rPr>
        <mc:AlternateContent>
          <mc:Choice Requires="wps">
            <w:drawing>
              <wp:anchor distT="0" distB="0" distL="114300" distR="114300" simplePos="0" relativeHeight="251682304" behindDoc="0" locked="0" layoutInCell="1" allowOverlap="1" wp14:anchorId="5BB74DC8" wp14:editId="7CA09E14">
                <wp:simplePos x="0" y="0"/>
                <wp:positionH relativeFrom="page">
                  <wp:posOffset>540385</wp:posOffset>
                </wp:positionH>
                <wp:positionV relativeFrom="page">
                  <wp:posOffset>540385</wp:posOffset>
                </wp:positionV>
                <wp:extent cx="1684800" cy="0"/>
                <wp:effectExtent l="0" t="0" r="0" b="0"/>
                <wp:wrapNone/>
                <wp:docPr id="230531850" name="Straight Connector 35"/>
                <wp:cNvGraphicFramePr/>
                <a:graphic xmlns:a="http://schemas.openxmlformats.org/drawingml/2006/main">
                  <a:graphicData uri="http://schemas.microsoft.com/office/word/2010/wordprocessingShape">
                    <wps:wsp>
                      <wps:cNvCnPr/>
                      <wps:spPr>
                        <a:xfrm>
                          <a:off x="0" y="0"/>
                          <a:ext cx="1684800" cy="0"/>
                        </a:xfrm>
                        <a:prstGeom prst="line">
                          <a:avLst/>
                        </a:prstGeom>
                        <a:ln w="12700">
                          <a:solidFill>
                            <a:srgbClr val="F3746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C8739F" id="Straight Connector 35" o:spid="_x0000_s1026" style="position:absolute;z-index:2516823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2.55pt,42.55pt" to="175.2pt,42.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" strokecolor="#f3746d" strokeweight="1pt">
                <v:stroke joinstyle="miter"/>
                <w10:wrap anchorx="page" anchory="page"/>
              </v:line>
            </w:pict>
          </mc:Fallback>
        </mc:AlternateContent>
      </w:r>
    </w:p>
    <w:p w14:paraId="658582C7" w14:textId="139CC109" w:rsidR="00126C76" w:rsidRPr="00126C76" w:rsidRDefault="00EC3E23" w:rsidP="00126C76">
      <w:r>
        <w:rPr>
          <w:noProof/>
        </w:rPr>
        <mc:AlternateContent>
          <mc:Choice Requires="wps">
            <w:drawing>
              <wp:anchor distT="45720" distB="45720" distL="114300" distR="114300" simplePos="0" relativeHeight="251684352" behindDoc="0" locked="0" layoutInCell="1" allowOverlap="1" wp14:anchorId="0910985C" wp14:editId="6219DEC4">
                <wp:simplePos x="0" y="0"/>
                <wp:positionH relativeFrom="page">
                  <wp:posOffset>541867</wp:posOffset>
                </wp:positionH>
                <wp:positionV relativeFrom="page">
                  <wp:posOffset>719667</wp:posOffset>
                </wp:positionV>
                <wp:extent cx="5831840" cy="8771466"/>
                <wp:effectExtent l="0" t="0" r="0" b="0"/>
                <wp:wrapSquare wrapText="bothSides"/>
                <wp:docPr id="12680527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840" cy="8771466"/>
                        </a:xfrm>
                        <a:prstGeom prst="rect">
                          <a:avLst/>
                        </a:prstGeom>
                        <a:noFill/>
                        <a:ln w="0">
                          <a:noFill/>
                          <a:miter lim="800000"/>
                          <a:headEnd/>
                          <a:tailEnd/>
                        </a:ln>
                      </wps:spPr>
                      <wps:txbx>
                        <w:txbxContent>
                          <w:p w14:paraId="03B74D3F" w14:textId="609C8E93" w:rsidR="000661FA" w:rsidRPr="000661FA" w:rsidRDefault="00890D95" w:rsidP="00642C5B">
                            <w:pPr>
                              <w:pStyle w:val="PropertyNameInside"/>
                            </w:pPr>
                            <w:proofErr w:type="spellStart"/>
                            <w:r>
                              <w:t>Cranleigh</w:t>
                            </w:r>
                            <w:proofErr w:type="spellEnd"/>
                            <w:r w:rsidR="00EC3E23">
                              <w:t xml:space="preserve"> House</w:t>
                            </w:r>
                          </w:p>
                          <w:p w14:paraId="2A1B1978" w14:textId="6BBA9279" w:rsidR="000661FA" w:rsidRPr="000661FA" w:rsidRDefault="00890D95" w:rsidP="00642C5B">
                            <w:pPr>
                              <w:pStyle w:val="PropertyAddressInside"/>
                            </w:pPr>
                            <w:r>
                              <w:t>Prestbury Road</w:t>
                            </w:r>
                            <w:r w:rsidR="000661FA" w:rsidRPr="000661FA">
                              <w:t xml:space="preserve">, </w:t>
                            </w:r>
                            <w:r w:rsidR="00EC3E23">
                              <w:t>Cheltenham, GL5</w:t>
                            </w:r>
                            <w:r>
                              <w:t>2 3ES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0985C" id="_x0000_s1029" type="#_x0000_t202" style="position:absolute;margin-left:42.65pt;margin-top:56.65pt;width:459.2pt;height:690.65pt;z-index:25168435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" filled="f" stroked="f" strokeweight="0">
                <v:textbox>
                  <w:txbxContent>
                    <w:p w14:paraId="03B74D3F" w14:textId="609C8E93" w:rsidR="000661FA" w:rsidRPr="000661FA" w:rsidRDefault="00890D95" w:rsidP="00642C5B">
                      <w:pPr>
                        <w:pStyle w:val="PropertyNameInside"/>
                      </w:pPr>
                      <w:proofErr w:type="spellStart"/>
                      <w:r>
                        <w:t>Cranleigh</w:t>
                      </w:r>
                      <w:proofErr w:type="spellEnd"/>
                      <w:r w:rsidR="00EC3E23">
                        <w:t xml:space="preserve"> House</w:t>
                      </w:r>
                    </w:p>
                    <w:p w14:paraId="2A1B1978" w14:textId="6BBA9279" w:rsidR="000661FA" w:rsidRPr="000661FA" w:rsidRDefault="00890D95" w:rsidP="00642C5B">
                      <w:pPr>
                        <w:pStyle w:val="PropertyAddressInside"/>
                      </w:pPr>
                      <w:r>
                        <w:t>Prestbury Road</w:t>
                      </w:r>
                      <w:r w:rsidR="000661FA" w:rsidRPr="000661FA">
                        <w:t xml:space="preserve">, </w:t>
                      </w:r>
                      <w:r w:rsidR="00EC3E23">
                        <w:t>Cheltenham, GL5</w:t>
                      </w:r>
                      <w:r>
                        <w:t>2 3ES</w:t>
                      </w:r>
                    </w:p>
                  </w:txbxContent>
                </v:textbox>
                <w10:wrap type="square" anchorx="page" anchory="page"/>
              </v:shape>
            </w:pict>
          </mc:Fallback>
        </mc:AlternateContent>
      </w:r>
    </w:p>
    <w:p w14:paraId="4DF6FE55" w14:textId="31664DA5" w:rsidR="00126C76" w:rsidRDefault="00126C76" w:rsidP="00126C76"/>
    <w:p w14:paraId="1787EE41" w14:textId="571CD244" w:rsidR="009A53A5" w:rsidRPr="00126C76" w:rsidRDefault="00EC3E23" w:rsidP="00126C76">
      <w:pPr>
        <w:sectPr w:rsidR="009A53A5" w:rsidRPr="00126C76" w:rsidSect="00EA32EE">
          <w:headerReference w:type="default" r:id="rId11"/>
          <w:footerReference w:type="default" r:id="rId12"/>
          <w:pgSz w:w="17178" w:h="12246" w:code="130"/>
          <w:pgMar w:top="0" w:right="0" w:bottom="0" w:left="0" w:header="0" w:footer="0" w:gutter="0"/>
          <w:cols w:space="567"/>
          <w:docGrid w:linePitch="360"/>
        </w:sectPr>
      </w:pPr>
      <w:r>
        <w:rPr>
          <w:noProof/>
        </w:rPr>
        <mc:AlternateContent>
          <mc:Choice Requires="wps">
            <w:drawing>
              <wp:anchor distT="45720" distB="45720" distL="114300" distR="114300" simplePos="0" relativeHeight="251686400" behindDoc="0" locked="0" layoutInCell="1" allowOverlap="1" wp14:anchorId="2E525CD9" wp14:editId="4109AAB9">
                <wp:simplePos x="0" y="0"/>
                <wp:positionH relativeFrom="page">
                  <wp:posOffset>541867</wp:posOffset>
                </wp:positionH>
                <wp:positionV relativeFrom="page">
                  <wp:posOffset>1625599</wp:posOffset>
                </wp:positionV>
                <wp:extent cx="6011545" cy="9457267"/>
                <wp:effectExtent l="0" t="0" r="0" b="0"/>
                <wp:wrapSquare wrapText="bothSides"/>
                <wp:docPr id="16768839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9457267"/>
                        </a:xfrm>
                        <a:prstGeom prst="rect">
                          <a:avLst/>
                        </a:prstGeom>
                        <a:noFill/>
                        <a:ln w="0">
                          <a:noFill/>
                          <a:miter lim="800000"/>
                          <a:headEnd/>
                          <a:tailEnd/>
                        </a:ln>
                      </wps:spPr>
                      <wps:txbx>
                        <w:txbxContent>
                          <w:p w14:paraId="595337B7" w14:textId="77777777" w:rsidR="00890D95" w:rsidRDefault="00890D95" w:rsidP="000661FA">
                            <w:pPr>
                              <w:rPr>
                                <w:rFonts w:ascii="Instrument Sans" w:hAnsi="Instrument Sans" w:cs="Times-Roman"/>
                                <w:lang w:val="en-GB" w:eastAsia="en-GB"/>
                              </w:rPr>
                            </w:pPr>
                          </w:p>
                          <w:p w14:paraId="73F1BD67" w14:textId="0844FAB9" w:rsidR="000661FA" w:rsidRPr="00335B65" w:rsidRDefault="00890D95" w:rsidP="000661FA">
                            <w:pPr>
                              <w:rPr>
                                <w:rFonts w:ascii="Instrument Sans" w:hAnsi="Instrument Sans"/>
                                <w:color w:val="493E0F"/>
                                <w:sz w:val="32"/>
                                <w:szCs w:val="32"/>
                                <w14:textOutline w14:w="9525" w14:cap="rnd" w14:cmpd="sng" w14:algn="ctr">
                                  <w14:noFill/>
                                  <w14:prstDash w14:val="solid"/>
                                  <w14:bevel/>
                                </w14:textOutline>
                              </w:rPr>
                            </w:pPr>
                            <w:r w:rsidRPr="00890D95">
                              <w:rPr>
                                <w:rFonts w:ascii="Instrument Sans" w:hAnsi="Instrument Sans" w:cs="Times-Roman"/>
                                <w:lang w:val="en-GB" w:eastAsia="en-GB"/>
                              </w:rPr>
                              <w:t>BEAUTIFULLY RENOVATED, CRANLEIGH HOUSE IS AN ELEGANT FIVE BEDROOM SEMI-DETACHED FAMILY HOME ON PRESTBURY ROAD, JUST MOMENTS FROM THE HEART OF PRESTBURY. THOUGHTFULLY DESIGNED FOR MODERN FAMILY LIVING, IT OFFERS WELL-BALANCED ACCOMMODATION THROUGHOUT, A WONDERFUL SOUTH-FACING GARDEN AND GENEROUS OFF-ROAD PARKING.</w:t>
                            </w:r>
                          </w:p>
                          <w:p w14:paraId="1BFC1759" w14:textId="77777777" w:rsidR="00335B65" w:rsidRPr="00335B65" w:rsidRDefault="00335B65" w:rsidP="000661FA">
                            <w:pPr>
                              <w:rPr>
                                <w:rFonts w:ascii="Instrument Sans" w:hAnsi="Instrument Sans"/>
                                <w:color w:val="493E0F"/>
                                <w:sz w:val="32"/>
                                <w:szCs w:val="32"/>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525CD9" id="_x0000_s1030" type="#_x0000_t202" style="position:absolute;margin-left:42.65pt;margin-top:128pt;width:473.35pt;height:744.65pt;z-index:25168640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" filled="f" stroked="f" strokeweight="0">
                <v:textbox>
                  <w:txbxContent>
                    <w:p w14:paraId="595337B7" w14:textId="77777777" w:rsidR="00890D95" w:rsidRDefault="00890D95" w:rsidP="000661FA">
                      <w:pPr>
                        <w:rPr>
                          <w:rFonts w:ascii="Instrument Sans" w:hAnsi="Instrument Sans" w:cs="Times-Roman"/>
                          <w:lang w:val="en-GB" w:eastAsia="en-GB"/>
                        </w:rPr>
                      </w:pPr>
                    </w:p>
                    <w:p w14:paraId="73F1BD67" w14:textId="0844FAB9" w:rsidR="000661FA" w:rsidRPr="00335B65" w:rsidRDefault="00890D95" w:rsidP="000661FA">
                      <w:pPr>
                        <w:rPr>
                          <w:rFonts w:ascii="Instrument Sans" w:hAnsi="Instrument Sans"/>
                          <w:color w:val="493E0F"/>
                          <w:sz w:val="32"/>
                          <w:szCs w:val="32"/>
                          <w14:textOutline w14:w="9525" w14:cap="rnd" w14:cmpd="sng" w14:algn="ctr">
                            <w14:noFill/>
                            <w14:prstDash w14:val="solid"/>
                            <w14:bevel/>
                          </w14:textOutline>
                        </w:rPr>
                      </w:pPr>
                      <w:r w:rsidRPr="00890D95">
                        <w:rPr>
                          <w:rFonts w:ascii="Instrument Sans" w:hAnsi="Instrument Sans" w:cs="Times-Roman"/>
                          <w:lang w:val="en-GB" w:eastAsia="en-GB"/>
                        </w:rPr>
                        <w:t>BEAUTIFULLY RENOVATED, CRANLEIGH HOUSE IS AN ELEGANT FIVE BEDROOM SEMI-DETACHED FAMILY HOME ON PRESTBURY ROAD, JUST MOMENTS FROM THE HEART OF PRESTBURY. THOUGHTFULLY DESIGNED FOR MODERN FAMILY LIVING, IT OFFERS WELL-BALANCED ACCOMMODATION THROUGHOUT, A WONDERFUL SOUTH-FACING GARDEN AND GENEROUS OFF-ROAD PARKING.</w:t>
                      </w:r>
                    </w:p>
                    <w:p w14:paraId="1BFC1759" w14:textId="77777777" w:rsidR="00335B65" w:rsidRPr="00335B65" w:rsidRDefault="00335B65" w:rsidP="000661FA">
                      <w:pPr>
                        <w:rPr>
                          <w:rFonts w:ascii="Instrument Sans" w:hAnsi="Instrument Sans"/>
                          <w:color w:val="493E0F"/>
                          <w:sz w:val="32"/>
                          <w:szCs w:val="32"/>
                          <w14:textOutline w14:w="9525" w14:cap="rnd" w14:cmpd="sng" w14:algn="ctr">
                            <w14:noFill/>
                            <w14:prstDash w14:val="solid"/>
                            <w14:bevel/>
                          </w14:textOutline>
                        </w:rPr>
                      </w:pPr>
                    </w:p>
                  </w:txbxContent>
                </v:textbox>
                <w10:wrap type="square" anchorx="page" anchory="page"/>
              </v:shape>
            </w:pict>
          </mc:Fallback>
        </mc:AlternateContent>
      </w:r>
      <w:r w:rsidR="00335B65">
        <w:rPr>
          <w:noProof/>
        </w:rPr>
        <mc:AlternateContent>
          <mc:Choice Requires="wps">
            <w:drawing>
              <wp:anchor distT="0" distB="0" distL="114300" distR="114300" simplePos="0" relativeHeight="251688448" behindDoc="0" locked="0" layoutInCell="1" allowOverlap="1" wp14:anchorId="56B6014A" wp14:editId="70203FA2">
                <wp:simplePos x="0" y="0"/>
                <wp:positionH relativeFrom="page">
                  <wp:posOffset>540385</wp:posOffset>
                </wp:positionH>
                <wp:positionV relativeFrom="page">
                  <wp:posOffset>3332290</wp:posOffset>
                </wp:positionV>
                <wp:extent cx="5778000" cy="3852000"/>
                <wp:effectExtent l="0" t="0" r="0" b="0"/>
                <wp:wrapNone/>
                <wp:docPr id="3373940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000" cy="3852000"/>
                        </a:xfrm>
                        <a:prstGeom prst="rect">
                          <a:avLst/>
                        </a:prstGeom>
                        <a:solidFill>
                          <a:schemeClr val="bg2"/>
                        </a:solidFill>
                        <a:ln w="28575">
                          <a:noFill/>
                        </a:ln>
                      </wps:spPr>
                      <wps:txbx>
                        <w:txbxContent>
                          <w:p w14:paraId="232C51C3" w14:textId="286BFC69" w:rsidR="00335B65" w:rsidRPr="00B57195" w:rsidRDefault="00EC3E23" w:rsidP="00335B65">
                            <w:r>
                              <w:rPr>
                                <w:rFonts w:ascii="Arial" w:hAnsi="Arial" w:cs="Arial"/>
                                <w:noProof/>
                                <w:sz w:val="20"/>
                                <w:szCs w:val="20"/>
                              </w:rPr>
                              <w:drawing>
                                <wp:inline distT="0" distB="0" distL="0" distR="0" wp14:anchorId="57D70610" wp14:editId="02F144B5">
                                  <wp:extent cx="5732145" cy="3820497"/>
                                  <wp:effectExtent l="0" t="0" r="0" b="2540"/>
                                  <wp:docPr id="8167776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777614" name="Picture 4"/>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732145" cy="3820497"/>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6014A" id="_x0000_s1031" type="#_x0000_t202" style="position:absolute;margin-left:42.55pt;margin-top:262.4pt;width:454.95pt;height:303.3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" fillcolor="#e7e6e6 [3214]" stroked="f" strokeweight="2.25pt">
                <v:textbox inset="0,0,0,0">
                  <w:txbxContent>
                    <w:p w14:paraId="232C51C3" w14:textId="286BFC69" w:rsidR="00335B65" w:rsidRPr="00B57195" w:rsidRDefault="00EC3E23" w:rsidP="00335B65">
                      <w:r>
                        <w:rPr>
                          <w:rFonts w:ascii="Arial" w:hAnsi="Arial" w:cs="Arial"/>
                          <w:noProof/>
                          <w:sz w:val="20"/>
                          <w:szCs w:val="20"/>
                        </w:rPr>
                        <w:drawing>
                          <wp:inline distT="0" distB="0" distL="0" distR="0" wp14:anchorId="57D70610" wp14:editId="02F144B5">
                            <wp:extent cx="5732145" cy="3820497"/>
                            <wp:effectExtent l="0" t="0" r="0" b="2540"/>
                            <wp:docPr id="8167776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777614" name="Picture 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732145" cy="3820497"/>
                                    </a:xfrm>
                                    <a:prstGeom prst="rect">
                                      <a:avLst/>
                                    </a:prstGeom>
                                    <a:noFill/>
                                    <a:ln>
                                      <a:noFill/>
                                    </a:ln>
                                  </pic:spPr>
                                </pic:pic>
                              </a:graphicData>
                            </a:graphic>
                          </wp:inline>
                        </w:drawing>
                      </w:r>
                    </w:p>
                  </w:txbxContent>
                </v:textbox>
                <w10:wrap anchorx="page" anchory="page"/>
              </v:shape>
            </w:pict>
          </mc:Fallback>
        </mc:AlternateContent>
      </w:r>
    </w:p>
    <w:p w14:paraId="54CBF241" w14:textId="77777777" w:rsidR="009A53A5" w:rsidRPr="00402050" w:rsidRDefault="009A53A5" w:rsidP="00402050"/>
    <w:p w14:paraId="2F197BC2" w14:textId="77777777" w:rsidR="009A53A5" w:rsidRPr="00402050" w:rsidRDefault="009A53A5"/>
    <w:p w14:paraId="7FAD9AA3" w14:textId="73788A57" w:rsidR="009A53A5" w:rsidRDefault="00482653" w:rsidP="00402050">
      <w:pPr>
        <w:sectPr w:rsidR="009A53A5" w:rsidSect="002C1A0E">
          <w:headerReference w:type="default" r:id="rId15"/>
          <w:footerReference w:type="default" r:id="rId16"/>
          <w:pgSz w:w="17157" w:h="12242" w:code="129"/>
          <w:pgMar w:top="0" w:right="0" w:bottom="0" w:left="0" w:header="0" w:footer="0" w:gutter="0"/>
          <w:cols w:space="567"/>
          <w:docGrid w:linePitch="360"/>
        </w:sectPr>
      </w:pPr>
      <w:r>
        <w:rPr>
          <w:noProof/>
        </w:rPr>
        <mc:AlternateContent>
          <mc:Choice Requires="wps">
            <w:drawing>
              <wp:anchor distT="0" distB="0" distL="114300" distR="114300" simplePos="0" relativeHeight="251651584" behindDoc="0" locked="0" layoutInCell="1" allowOverlap="1" wp14:anchorId="60B7BE3F" wp14:editId="6F48EAE5">
                <wp:simplePos x="0" y="0"/>
                <wp:positionH relativeFrom="page">
                  <wp:posOffset>534110</wp:posOffset>
                </wp:positionH>
                <wp:positionV relativeFrom="page">
                  <wp:posOffset>535940</wp:posOffset>
                </wp:positionV>
                <wp:extent cx="3178175" cy="6746240"/>
                <wp:effectExtent l="0" t="0" r="9525" b="10160"/>
                <wp:wrapNone/>
                <wp:docPr id="1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78175" cy="674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7">
                        <w:txbxContent>
                          <w:p w14:paraId="4896E66E" w14:textId="77777777" w:rsidR="00482653" w:rsidRDefault="00482653" w:rsidP="003F37A7">
                            <w:pPr>
                              <w:pStyle w:val="Heading"/>
                            </w:pPr>
                          </w:p>
                          <w:p w14:paraId="0A8A59B2" w14:textId="5B683A71" w:rsidR="003F37A7" w:rsidRPr="003F37A7" w:rsidRDefault="003F37A7" w:rsidP="003F37A7">
                            <w:pPr>
                              <w:pStyle w:val="Heading"/>
                              <w:rPr>
                                <w:rFonts w:ascii="Instrument Sans" w:hAnsi="Instrument Sans" w:cs="Verdana"/>
                              </w:rPr>
                            </w:pPr>
                            <w:r>
                              <w:t xml:space="preserve">The Property </w:t>
                            </w:r>
                          </w:p>
                          <w:p w14:paraId="06BC0FE6" w14:textId="77777777" w:rsidR="00F87B4D" w:rsidRDefault="00F87B4D" w:rsidP="003F37A7">
                            <w:pPr>
                              <w:pStyle w:val="ParagraphText"/>
                              <w:rPr>
                                <w:rFonts w:cs="Instrument Sans"/>
                                <w:lang w:val="en-GB" w:eastAsia="en-GB"/>
                              </w:rPr>
                            </w:pPr>
                          </w:p>
                          <w:p w14:paraId="7F7A8F11" w14:textId="77777777" w:rsidR="00482653" w:rsidRDefault="00F87B4D" w:rsidP="00F87B4D">
                            <w:pPr>
                              <w:autoSpaceDE w:val="0"/>
                              <w:autoSpaceDN w:val="0"/>
                              <w:adjustRightInd w:val="0"/>
                              <w:spacing w:after="240"/>
                              <w:rPr>
                                <w:rFonts w:ascii="Instrument Sans" w:hAnsi="Instrument Sans" w:cs="Times-Roman"/>
                                <w:sz w:val="20"/>
                                <w:szCs w:val="20"/>
                                <w:lang w:val="en-GB" w:eastAsia="en-GB"/>
                              </w:rPr>
                            </w:pPr>
                            <w:r w:rsidRPr="00482653">
                              <w:rPr>
                                <w:rFonts w:ascii="Instrument Sans" w:hAnsi="Instrument Sans" w:cs="Times-Roman"/>
                                <w:sz w:val="20"/>
                                <w:szCs w:val="20"/>
                                <w:lang w:val="en-GB" w:eastAsia="en-GB"/>
                              </w:rPr>
                              <w:t xml:space="preserve">A welcoming entrance hall with wooden flooring leads to a beautifully proportioned reception room, where original floorboards, a period feature fireplace and an attractive bay window create a warm and inviting space full of character. </w:t>
                            </w:r>
                          </w:p>
                          <w:p w14:paraId="759411B2" w14:textId="1BCF6E72" w:rsidR="00F87B4D" w:rsidRPr="00482653" w:rsidRDefault="00F87B4D" w:rsidP="00F87B4D">
                            <w:pPr>
                              <w:autoSpaceDE w:val="0"/>
                              <w:autoSpaceDN w:val="0"/>
                              <w:adjustRightInd w:val="0"/>
                              <w:spacing w:after="240"/>
                              <w:rPr>
                                <w:rFonts w:ascii="Instrument Sans" w:hAnsi="Instrument Sans" w:cs="Times-Roman"/>
                                <w:sz w:val="20"/>
                                <w:szCs w:val="20"/>
                                <w:lang w:val="en-GB" w:eastAsia="en-GB"/>
                              </w:rPr>
                            </w:pPr>
                            <w:r w:rsidRPr="00482653">
                              <w:rPr>
                                <w:rFonts w:ascii="Instrument Sans" w:hAnsi="Instrument Sans" w:cs="Times-Roman"/>
                                <w:sz w:val="20"/>
                                <w:szCs w:val="20"/>
                                <w:lang w:val="en-GB" w:eastAsia="en-GB"/>
                              </w:rPr>
                              <w:t>To the rear, the heart of the home is a superb open-plan kitchen, dining and family room, thoughtfully designed for modern living. Featuring a central island with marble worktops and seating, a range-style cooker, a cosy snug area and a separate utility room, this impressive space opens directly onto the south-facing garden.</w:t>
                            </w:r>
                          </w:p>
                          <w:p w14:paraId="4C77DE5D" w14:textId="77777777" w:rsidR="00F87B4D" w:rsidRDefault="00F87B4D" w:rsidP="00F87B4D">
                            <w:pPr>
                              <w:autoSpaceDE w:val="0"/>
                              <w:autoSpaceDN w:val="0"/>
                              <w:adjustRightInd w:val="0"/>
                              <w:spacing w:after="240"/>
                              <w:rPr>
                                <w:rFonts w:ascii="Instrument Sans" w:hAnsi="Instrument Sans" w:cs="Times-Roman"/>
                                <w:sz w:val="20"/>
                                <w:szCs w:val="20"/>
                                <w:lang w:val="en-GB" w:eastAsia="en-GB"/>
                              </w:rPr>
                            </w:pPr>
                            <w:r w:rsidRPr="00482653">
                              <w:rPr>
                                <w:rFonts w:ascii="Instrument Sans" w:hAnsi="Instrument Sans" w:cs="Times-Roman"/>
                                <w:sz w:val="20"/>
                                <w:szCs w:val="20"/>
                                <w:lang w:val="en-GB" w:eastAsia="en-GB"/>
                              </w:rPr>
                              <w:t>The first floor offers three well-appointed bedrooms, including a generous principal suite with a bay window and contemporary en-suite shower room, together with a stylish family bathroom. The second floor provides two further double bedrooms, an additional bathroom and a useful study area, creating a flexible space ideal for growing families or those working from home.</w:t>
                            </w:r>
                          </w:p>
                          <w:p w14:paraId="354EFB44" w14:textId="77777777" w:rsidR="00482653" w:rsidRDefault="00482653" w:rsidP="00F87B4D">
                            <w:pPr>
                              <w:autoSpaceDE w:val="0"/>
                              <w:autoSpaceDN w:val="0"/>
                              <w:adjustRightInd w:val="0"/>
                              <w:spacing w:after="240"/>
                              <w:rPr>
                                <w:rFonts w:ascii="Instrument Sans" w:hAnsi="Instrument Sans" w:cs="Times-Roman"/>
                                <w:sz w:val="20"/>
                                <w:szCs w:val="20"/>
                                <w:lang w:val="en-GB" w:eastAsia="en-GB"/>
                              </w:rPr>
                            </w:pPr>
                          </w:p>
                          <w:p w14:paraId="4E8D6CD0" w14:textId="77777777" w:rsidR="00482653" w:rsidRDefault="00482653" w:rsidP="00F87B4D">
                            <w:pPr>
                              <w:autoSpaceDE w:val="0"/>
                              <w:autoSpaceDN w:val="0"/>
                              <w:adjustRightInd w:val="0"/>
                              <w:spacing w:after="240"/>
                              <w:rPr>
                                <w:rFonts w:ascii="Instrument Sans" w:hAnsi="Instrument Sans" w:cs="Times-Roman"/>
                                <w:sz w:val="20"/>
                                <w:szCs w:val="20"/>
                                <w:lang w:val="en-GB" w:eastAsia="en-GB"/>
                              </w:rPr>
                            </w:pPr>
                          </w:p>
                          <w:p w14:paraId="2CFCB9D3" w14:textId="77777777" w:rsidR="00482653" w:rsidRDefault="00482653" w:rsidP="00F87B4D">
                            <w:pPr>
                              <w:autoSpaceDE w:val="0"/>
                              <w:autoSpaceDN w:val="0"/>
                              <w:adjustRightInd w:val="0"/>
                              <w:spacing w:after="240"/>
                              <w:rPr>
                                <w:rFonts w:ascii="Instrument Sans" w:hAnsi="Instrument Sans" w:cs="Times-Roman"/>
                                <w:sz w:val="20"/>
                                <w:szCs w:val="20"/>
                                <w:lang w:val="en-GB" w:eastAsia="en-GB"/>
                              </w:rPr>
                            </w:pPr>
                          </w:p>
                          <w:p w14:paraId="7EE6514D" w14:textId="77777777" w:rsidR="00482653" w:rsidRDefault="00482653" w:rsidP="00F87B4D">
                            <w:pPr>
                              <w:autoSpaceDE w:val="0"/>
                              <w:autoSpaceDN w:val="0"/>
                              <w:adjustRightInd w:val="0"/>
                              <w:spacing w:after="240"/>
                              <w:rPr>
                                <w:rFonts w:ascii="Instrument Sans" w:hAnsi="Instrument Sans" w:cs="Times-Roman"/>
                                <w:sz w:val="20"/>
                                <w:szCs w:val="20"/>
                                <w:lang w:val="en-GB" w:eastAsia="en-GB"/>
                              </w:rPr>
                            </w:pPr>
                          </w:p>
                          <w:p w14:paraId="63EE5405" w14:textId="77777777" w:rsidR="00BF35F8" w:rsidRDefault="00BF35F8" w:rsidP="00F87B4D">
                            <w:pPr>
                              <w:autoSpaceDE w:val="0"/>
                              <w:autoSpaceDN w:val="0"/>
                              <w:adjustRightInd w:val="0"/>
                              <w:spacing w:after="240"/>
                              <w:rPr>
                                <w:rFonts w:ascii="Instrument Sans" w:hAnsi="Instrument Sans" w:cs="Times-Roman"/>
                                <w:sz w:val="20"/>
                                <w:szCs w:val="20"/>
                                <w:lang w:val="en-GB" w:eastAsia="en-GB"/>
                              </w:rPr>
                            </w:pPr>
                          </w:p>
                          <w:p w14:paraId="0D3AC1D0" w14:textId="77777777" w:rsidR="00BF35F8" w:rsidRDefault="00BF35F8" w:rsidP="00F87B4D">
                            <w:pPr>
                              <w:autoSpaceDE w:val="0"/>
                              <w:autoSpaceDN w:val="0"/>
                              <w:adjustRightInd w:val="0"/>
                              <w:spacing w:after="240"/>
                              <w:rPr>
                                <w:rFonts w:ascii="Instrument Sans" w:hAnsi="Instrument Sans" w:cs="Times-Roman"/>
                                <w:sz w:val="20"/>
                                <w:szCs w:val="20"/>
                                <w:lang w:val="en-GB" w:eastAsia="en-GB"/>
                              </w:rPr>
                            </w:pPr>
                          </w:p>
                          <w:p w14:paraId="42AADB4B" w14:textId="77777777" w:rsidR="00BF35F8" w:rsidRDefault="00BF35F8" w:rsidP="00F87B4D">
                            <w:pPr>
                              <w:autoSpaceDE w:val="0"/>
                              <w:autoSpaceDN w:val="0"/>
                              <w:adjustRightInd w:val="0"/>
                              <w:spacing w:after="240"/>
                              <w:rPr>
                                <w:rFonts w:ascii="Instrument Sans" w:hAnsi="Instrument Sans" w:cs="Times-Roman"/>
                                <w:sz w:val="20"/>
                                <w:szCs w:val="20"/>
                                <w:lang w:val="en-GB" w:eastAsia="en-GB"/>
                              </w:rPr>
                            </w:pPr>
                          </w:p>
                          <w:p w14:paraId="0D2C5EA9" w14:textId="77777777" w:rsidR="00BF35F8" w:rsidRDefault="00BF35F8" w:rsidP="00F87B4D">
                            <w:pPr>
                              <w:autoSpaceDE w:val="0"/>
                              <w:autoSpaceDN w:val="0"/>
                              <w:adjustRightInd w:val="0"/>
                              <w:spacing w:after="240"/>
                              <w:rPr>
                                <w:rFonts w:ascii="Instrument Sans" w:hAnsi="Instrument Sans" w:cs="Times-Roman"/>
                                <w:sz w:val="20"/>
                                <w:szCs w:val="20"/>
                                <w:lang w:val="en-GB" w:eastAsia="en-GB"/>
                              </w:rPr>
                            </w:pPr>
                          </w:p>
                          <w:p w14:paraId="4DF17DC4" w14:textId="77777777" w:rsidR="009B2C46" w:rsidRDefault="009B2C46" w:rsidP="00F87B4D">
                            <w:pPr>
                              <w:autoSpaceDE w:val="0"/>
                              <w:autoSpaceDN w:val="0"/>
                              <w:adjustRightInd w:val="0"/>
                              <w:spacing w:after="240"/>
                              <w:rPr>
                                <w:rFonts w:ascii="Instrument Sans" w:hAnsi="Instrument Sans" w:cs="Times-Roman"/>
                                <w:sz w:val="20"/>
                                <w:szCs w:val="20"/>
                                <w:lang w:val="en-GB" w:eastAsia="en-GB"/>
                              </w:rPr>
                            </w:pPr>
                          </w:p>
                          <w:p w14:paraId="7FB62F86" w14:textId="77777777" w:rsidR="009B2C46" w:rsidRDefault="009B2C46" w:rsidP="00F87B4D">
                            <w:pPr>
                              <w:autoSpaceDE w:val="0"/>
                              <w:autoSpaceDN w:val="0"/>
                              <w:adjustRightInd w:val="0"/>
                              <w:spacing w:after="240"/>
                              <w:rPr>
                                <w:rFonts w:ascii="Instrument Sans" w:hAnsi="Instrument Sans" w:cs="Times-Roman"/>
                                <w:sz w:val="20"/>
                                <w:szCs w:val="20"/>
                                <w:lang w:val="en-GB" w:eastAsia="en-GB"/>
                              </w:rPr>
                            </w:pPr>
                          </w:p>
                          <w:p w14:paraId="3BADAD11" w14:textId="09BD377C" w:rsidR="00A57930" w:rsidRDefault="00F87B4D" w:rsidP="00F87B4D">
                            <w:pPr>
                              <w:autoSpaceDE w:val="0"/>
                              <w:autoSpaceDN w:val="0"/>
                              <w:adjustRightInd w:val="0"/>
                              <w:spacing w:after="240"/>
                              <w:rPr>
                                <w:rFonts w:ascii="Instrument Sans" w:hAnsi="Instrument Sans" w:cs="Times-Roman"/>
                                <w:sz w:val="20"/>
                                <w:szCs w:val="20"/>
                                <w:lang w:val="en-GB" w:eastAsia="en-GB"/>
                              </w:rPr>
                            </w:pPr>
                            <w:r w:rsidRPr="00482653">
                              <w:rPr>
                                <w:rFonts w:ascii="Instrument Sans" w:hAnsi="Instrument Sans" w:cs="Times-Roman"/>
                                <w:sz w:val="20"/>
                                <w:szCs w:val="20"/>
                                <w:lang w:val="en-GB" w:eastAsia="en-GB"/>
                              </w:rPr>
                              <w:t xml:space="preserve">Outside, the property benefits from a private driveway providing off-road parking for two cars, </w:t>
                            </w:r>
                            <w:r w:rsidR="00A57930">
                              <w:rPr>
                                <w:rFonts w:ascii="Instrument Sans" w:hAnsi="Instrument Sans" w:cs="Times-Roman"/>
                                <w:sz w:val="20"/>
                                <w:szCs w:val="20"/>
                                <w:lang w:val="en-GB" w:eastAsia="en-GB"/>
                              </w:rPr>
                              <w:t xml:space="preserve">along with </w:t>
                            </w:r>
                            <w:r w:rsidRPr="00482653">
                              <w:rPr>
                                <w:rFonts w:ascii="Instrument Sans" w:hAnsi="Instrument Sans" w:cs="Times-Roman"/>
                                <w:sz w:val="20"/>
                                <w:szCs w:val="20"/>
                                <w:lang w:val="en-GB" w:eastAsia="en-GB"/>
                              </w:rPr>
                              <w:t>a useful storage area</w:t>
                            </w:r>
                            <w:r w:rsidR="00A57930">
                              <w:rPr>
                                <w:rFonts w:ascii="Instrument Sans" w:hAnsi="Instrument Sans" w:cs="Times-Roman"/>
                                <w:sz w:val="20"/>
                                <w:szCs w:val="20"/>
                                <w:lang w:val="en-GB" w:eastAsia="en-GB"/>
                              </w:rPr>
                              <w:t xml:space="preserve"> complete with lighting and an outdoor power socket.</w:t>
                            </w:r>
                          </w:p>
                          <w:p w14:paraId="2D9A7A91" w14:textId="6561F6F6" w:rsidR="00F87B4D" w:rsidRPr="00482653" w:rsidRDefault="00F87B4D" w:rsidP="00F87B4D">
                            <w:pPr>
                              <w:autoSpaceDE w:val="0"/>
                              <w:autoSpaceDN w:val="0"/>
                              <w:adjustRightInd w:val="0"/>
                              <w:spacing w:after="240"/>
                              <w:rPr>
                                <w:rFonts w:ascii="Instrument Sans" w:hAnsi="Instrument Sans" w:cs="Times-Roman"/>
                                <w:sz w:val="20"/>
                                <w:szCs w:val="20"/>
                                <w:lang w:val="en-GB" w:eastAsia="en-GB"/>
                              </w:rPr>
                            </w:pPr>
                            <w:r w:rsidRPr="00482653">
                              <w:rPr>
                                <w:rFonts w:ascii="Instrument Sans" w:hAnsi="Instrument Sans" w:cs="Times-Roman"/>
                                <w:sz w:val="20"/>
                                <w:szCs w:val="20"/>
                                <w:lang w:val="en-GB" w:eastAsia="en-GB"/>
                              </w:rPr>
                              <w:t xml:space="preserve">Designed for both relaxation and entertaining, the </w:t>
                            </w:r>
                            <w:r w:rsidR="00B1761D" w:rsidRPr="00482653">
                              <w:rPr>
                                <w:rFonts w:ascii="Instrument Sans" w:hAnsi="Instrument Sans" w:cs="Times-Roman"/>
                                <w:sz w:val="20"/>
                                <w:szCs w:val="20"/>
                                <w:lang w:val="en-GB" w:eastAsia="en-GB"/>
                              </w:rPr>
                              <w:t>beautifully landscaped south-facing garden</w:t>
                            </w:r>
                            <w:r w:rsidR="00B1761D" w:rsidRPr="00482653">
                              <w:rPr>
                                <w:rFonts w:ascii="Instrument Sans" w:hAnsi="Instrument Sans" w:cs="Times-Roman"/>
                                <w:sz w:val="20"/>
                                <w:szCs w:val="20"/>
                                <w:lang w:val="en-GB" w:eastAsia="en-GB"/>
                              </w:rPr>
                              <w:t xml:space="preserve"> </w:t>
                            </w:r>
                            <w:r w:rsidRPr="00482653">
                              <w:rPr>
                                <w:rFonts w:ascii="Instrument Sans" w:hAnsi="Instrument Sans" w:cs="Times-Roman"/>
                                <w:sz w:val="20"/>
                                <w:szCs w:val="20"/>
                                <w:lang w:val="en-GB" w:eastAsia="en-GB"/>
                              </w:rPr>
                              <w:t>features generous seating areas, mature planted borders and a charming summer house.</w:t>
                            </w:r>
                          </w:p>
                          <w:p w14:paraId="7458747D" w14:textId="41362EDC" w:rsidR="00F87B4D" w:rsidRPr="00482653" w:rsidRDefault="00F87B4D" w:rsidP="00F87B4D">
                            <w:pPr>
                              <w:autoSpaceDE w:val="0"/>
                              <w:autoSpaceDN w:val="0"/>
                              <w:adjustRightInd w:val="0"/>
                              <w:spacing w:after="240"/>
                              <w:rPr>
                                <w:rFonts w:ascii="Instrument Sans" w:hAnsi="Instrument Sans" w:cs="Times-Roman"/>
                                <w:lang w:val="en-GB" w:eastAsia="en-GB"/>
                              </w:rPr>
                            </w:pPr>
                            <w:r w:rsidRPr="00482653">
                              <w:rPr>
                                <w:rFonts w:ascii="Instrument Sans" w:hAnsi="Instrument Sans" w:cs="Times-Roman"/>
                                <w:sz w:val="20"/>
                                <w:szCs w:val="20"/>
                                <w:lang w:val="en-GB" w:eastAsia="en-GB"/>
                              </w:rPr>
                              <w:t>Further enhancing the property’s appeal are a number of practical improvements, including the installation of solar panels to improve energy efficiency and a newly fitted boiler in 2021, ensuring the home is as efficient as it is beautifully presented.</w:t>
                            </w:r>
                          </w:p>
                          <w:p w14:paraId="63ABA13A" w14:textId="77777777" w:rsidR="00D61760" w:rsidRDefault="00D61760" w:rsidP="00D61760">
                            <w:pPr>
                              <w:pStyle w:val="ParagraphText"/>
                            </w:pPr>
                          </w:p>
                          <w:p w14:paraId="4A552787" w14:textId="77777777" w:rsidR="00D61760" w:rsidRDefault="00D61760" w:rsidP="00D61760"/>
                          <w:p w14:paraId="3FDA50BE" w14:textId="77777777" w:rsidR="00D61760" w:rsidRPr="00335B65" w:rsidRDefault="00D61760" w:rsidP="00FB1365">
                            <w:pPr>
                              <w:pStyle w:val="ParagraphText"/>
                            </w:pPr>
                          </w:p>
                          <w:p w14:paraId="355855AD" w14:textId="77777777" w:rsidR="00FB1365" w:rsidRDefault="00FB136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7BE3F" id="Text Box 208" o:spid="_x0000_s1032" type="#_x0000_t202" style="position:absolute;margin-left:42.05pt;margin-top:42.2pt;width:250.25pt;height:531.2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" filled="f" stroked="f">
                <v:path arrowok="t"/>
                <v:textbox style="mso-next-textbox:#_x0000_s1036" inset="0,0,0,0">
                  <w:txbxContent>
                    <w:p w14:paraId="4896E66E" w14:textId="77777777" w:rsidR="00482653" w:rsidRDefault="00482653" w:rsidP="003F37A7">
                      <w:pPr>
                        <w:pStyle w:val="Heading"/>
                      </w:pPr>
                    </w:p>
                    <w:p w14:paraId="0A8A59B2" w14:textId="5B683A71" w:rsidR="003F37A7" w:rsidRPr="003F37A7" w:rsidRDefault="003F37A7" w:rsidP="003F37A7">
                      <w:pPr>
                        <w:pStyle w:val="Heading"/>
                        <w:rPr>
                          <w:rFonts w:ascii="Instrument Sans" w:hAnsi="Instrument Sans" w:cs="Verdana"/>
                        </w:rPr>
                      </w:pPr>
                      <w:r>
                        <w:t xml:space="preserve">The Property </w:t>
                      </w:r>
                    </w:p>
                    <w:p w14:paraId="06BC0FE6" w14:textId="77777777" w:rsidR="00F87B4D" w:rsidRDefault="00F87B4D" w:rsidP="003F37A7">
                      <w:pPr>
                        <w:pStyle w:val="ParagraphText"/>
                        <w:rPr>
                          <w:rFonts w:cs="Instrument Sans"/>
                          <w:lang w:val="en-GB" w:eastAsia="en-GB"/>
                        </w:rPr>
                      </w:pPr>
                    </w:p>
                    <w:p w14:paraId="7F7A8F11" w14:textId="77777777" w:rsidR="00482653" w:rsidRDefault="00F87B4D" w:rsidP="00F87B4D">
                      <w:pPr>
                        <w:autoSpaceDE w:val="0"/>
                        <w:autoSpaceDN w:val="0"/>
                        <w:adjustRightInd w:val="0"/>
                        <w:spacing w:after="240"/>
                        <w:rPr>
                          <w:rFonts w:ascii="Instrument Sans" w:hAnsi="Instrument Sans" w:cs="Times-Roman"/>
                          <w:sz w:val="20"/>
                          <w:szCs w:val="20"/>
                          <w:lang w:val="en-GB" w:eastAsia="en-GB"/>
                        </w:rPr>
                      </w:pPr>
                      <w:r w:rsidRPr="00482653">
                        <w:rPr>
                          <w:rFonts w:ascii="Instrument Sans" w:hAnsi="Instrument Sans" w:cs="Times-Roman"/>
                          <w:sz w:val="20"/>
                          <w:szCs w:val="20"/>
                          <w:lang w:val="en-GB" w:eastAsia="en-GB"/>
                        </w:rPr>
                        <w:t xml:space="preserve">A welcoming entrance hall with wooden flooring leads to a beautifully proportioned reception room, where original floorboards, a period feature fireplace and an attractive bay window create a warm and inviting space full of character. </w:t>
                      </w:r>
                    </w:p>
                    <w:p w14:paraId="759411B2" w14:textId="1BCF6E72" w:rsidR="00F87B4D" w:rsidRPr="00482653" w:rsidRDefault="00F87B4D" w:rsidP="00F87B4D">
                      <w:pPr>
                        <w:autoSpaceDE w:val="0"/>
                        <w:autoSpaceDN w:val="0"/>
                        <w:adjustRightInd w:val="0"/>
                        <w:spacing w:after="240"/>
                        <w:rPr>
                          <w:rFonts w:ascii="Instrument Sans" w:hAnsi="Instrument Sans" w:cs="Times-Roman"/>
                          <w:sz w:val="20"/>
                          <w:szCs w:val="20"/>
                          <w:lang w:val="en-GB" w:eastAsia="en-GB"/>
                        </w:rPr>
                      </w:pPr>
                      <w:r w:rsidRPr="00482653">
                        <w:rPr>
                          <w:rFonts w:ascii="Instrument Sans" w:hAnsi="Instrument Sans" w:cs="Times-Roman"/>
                          <w:sz w:val="20"/>
                          <w:szCs w:val="20"/>
                          <w:lang w:val="en-GB" w:eastAsia="en-GB"/>
                        </w:rPr>
                        <w:t>To the rear, the heart of the home is a superb open-plan kitchen, dining and family room, thoughtfully designed for modern living. Featuring a central island with marble worktops and seating, a range-style cooker, a cosy snug area and a separate utility room, this impressive space opens directly onto the south-facing garden.</w:t>
                      </w:r>
                    </w:p>
                    <w:p w14:paraId="4C77DE5D" w14:textId="77777777" w:rsidR="00F87B4D" w:rsidRDefault="00F87B4D" w:rsidP="00F87B4D">
                      <w:pPr>
                        <w:autoSpaceDE w:val="0"/>
                        <w:autoSpaceDN w:val="0"/>
                        <w:adjustRightInd w:val="0"/>
                        <w:spacing w:after="240"/>
                        <w:rPr>
                          <w:rFonts w:ascii="Instrument Sans" w:hAnsi="Instrument Sans" w:cs="Times-Roman"/>
                          <w:sz w:val="20"/>
                          <w:szCs w:val="20"/>
                          <w:lang w:val="en-GB" w:eastAsia="en-GB"/>
                        </w:rPr>
                      </w:pPr>
                      <w:r w:rsidRPr="00482653">
                        <w:rPr>
                          <w:rFonts w:ascii="Instrument Sans" w:hAnsi="Instrument Sans" w:cs="Times-Roman"/>
                          <w:sz w:val="20"/>
                          <w:szCs w:val="20"/>
                          <w:lang w:val="en-GB" w:eastAsia="en-GB"/>
                        </w:rPr>
                        <w:t>The first floor offers three well-appointed bedrooms, including a generous principal suite with a bay window and contemporary en-suite shower room, together with a stylish family bathroom. The second floor provides two further double bedrooms, an additional bathroom and a useful study area, creating a flexible space ideal for growing families or those working from home.</w:t>
                      </w:r>
                    </w:p>
                    <w:p w14:paraId="354EFB44" w14:textId="77777777" w:rsidR="00482653" w:rsidRDefault="00482653" w:rsidP="00F87B4D">
                      <w:pPr>
                        <w:autoSpaceDE w:val="0"/>
                        <w:autoSpaceDN w:val="0"/>
                        <w:adjustRightInd w:val="0"/>
                        <w:spacing w:after="240"/>
                        <w:rPr>
                          <w:rFonts w:ascii="Instrument Sans" w:hAnsi="Instrument Sans" w:cs="Times-Roman"/>
                          <w:sz w:val="20"/>
                          <w:szCs w:val="20"/>
                          <w:lang w:val="en-GB" w:eastAsia="en-GB"/>
                        </w:rPr>
                      </w:pPr>
                    </w:p>
                    <w:p w14:paraId="4E8D6CD0" w14:textId="77777777" w:rsidR="00482653" w:rsidRDefault="00482653" w:rsidP="00F87B4D">
                      <w:pPr>
                        <w:autoSpaceDE w:val="0"/>
                        <w:autoSpaceDN w:val="0"/>
                        <w:adjustRightInd w:val="0"/>
                        <w:spacing w:after="240"/>
                        <w:rPr>
                          <w:rFonts w:ascii="Instrument Sans" w:hAnsi="Instrument Sans" w:cs="Times-Roman"/>
                          <w:sz w:val="20"/>
                          <w:szCs w:val="20"/>
                          <w:lang w:val="en-GB" w:eastAsia="en-GB"/>
                        </w:rPr>
                      </w:pPr>
                    </w:p>
                    <w:p w14:paraId="2CFCB9D3" w14:textId="77777777" w:rsidR="00482653" w:rsidRDefault="00482653" w:rsidP="00F87B4D">
                      <w:pPr>
                        <w:autoSpaceDE w:val="0"/>
                        <w:autoSpaceDN w:val="0"/>
                        <w:adjustRightInd w:val="0"/>
                        <w:spacing w:after="240"/>
                        <w:rPr>
                          <w:rFonts w:ascii="Instrument Sans" w:hAnsi="Instrument Sans" w:cs="Times-Roman"/>
                          <w:sz w:val="20"/>
                          <w:szCs w:val="20"/>
                          <w:lang w:val="en-GB" w:eastAsia="en-GB"/>
                        </w:rPr>
                      </w:pPr>
                    </w:p>
                    <w:p w14:paraId="7EE6514D" w14:textId="77777777" w:rsidR="00482653" w:rsidRDefault="00482653" w:rsidP="00F87B4D">
                      <w:pPr>
                        <w:autoSpaceDE w:val="0"/>
                        <w:autoSpaceDN w:val="0"/>
                        <w:adjustRightInd w:val="0"/>
                        <w:spacing w:after="240"/>
                        <w:rPr>
                          <w:rFonts w:ascii="Instrument Sans" w:hAnsi="Instrument Sans" w:cs="Times-Roman"/>
                          <w:sz w:val="20"/>
                          <w:szCs w:val="20"/>
                          <w:lang w:val="en-GB" w:eastAsia="en-GB"/>
                        </w:rPr>
                      </w:pPr>
                    </w:p>
                    <w:p w14:paraId="63EE5405" w14:textId="77777777" w:rsidR="00BF35F8" w:rsidRDefault="00BF35F8" w:rsidP="00F87B4D">
                      <w:pPr>
                        <w:autoSpaceDE w:val="0"/>
                        <w:autoSpaceDN w:val="0"/>
                        <w:adjustRightInd w:val="0"/>
                        <w:spacing w:after="240"/>
                        <w:rPr>
                          <w:rFonts w:ascii="Instrument Sans" w:hAnsi="Instrument Sans" w:cs="Times-Roman"/>
                          <w:sz w:val="20"/>
                          <w:szCs w:val="20"/>
                          <w:lang w:val="en-GB" w:eastAsia="en-GB"/>
                        </w:rPr>
                      </w:pPr>
                    </w:p>
                    <w:p w14:paraId="0D3AC1D0" w14:textId="77777777" w:rsidR="00BF35F8" w:rsidRDefault="00BF35F8" w:rsidP="00F87B4D">
                      <w:pPr>
                        <w:autoSpaceDE w:val="0"/>
                        <w:autoSpaceDN w:val="0"/>
                        <w:adjustRightInd w:val="0"/>
                        <w:spacing w:after="240"/>
                        <w:rPr>
                          <w:rFonts w:ascii="Instrument Sans" w:hAnsi="Instrument Sans" w:cs="Times-Roman"/>
                          <w:sz w:val="20"/>
                          <w:szCs w:val="20"/>
                          <w:lang w:val="en-GB" w:eastAsia="en-GB"/>
                        </w:rPr>
                      </w:pPr>
                    </w:p>
                    <w:p w14:paraId="42AADB4B" w14:textId="77777777" w:rsidR="00BF35F8" w:rsidRDefault="00BF35F8" w:rsidP="00F87B4D">
                      <w:pPr>
                        <w:autoSpaceDE w:val="0"/>
                        <w:autoSpaceDN w:val="0"/>
                        <w:adjustRightInd w:val="0"/>
                        <w:spacing w:after="240"/>
                        <w:rPr>
                          <w:rFonts w:ascii="Instrument Sans" w:hAnsi="Instrument Sans" w:cs="Times-Roman"/>
                          <w:sz w:val="20"/>
                          <w:szCs w:val="20"/>
                          <w:lang w:val="en-GB" w:eastAsia="en-GB"/>
                        </w:rPr>
                      </w:pPr>
                    </w:p>
                    <w:p w14:paraId="0D2C5EA9" w14:textId="77777777" w:rsidR="00BF35F8" w:rsidRDefault="00BF35F8" w:rsidP="00F87B4D">
                      <w:pPr>
                        <w:autoSpaceDE w:val="0"/>
                        <w:autoSpaceDN w:val="0"/>
                        <w:adjustRightInd w:val="0"/>
                        <w:spacing w:after="240"/>
                        <w:rPr>
                          <w:rFonts w:ascii="Instrument Sans" w:hAnsi="Instrument Sans" w:cs="Times-Roman"/>
                          <w:sz w:val="20"/>
                          <w:szCs w:val="20"/>
                          <w:lang w:val="en-GB" w:eastAsia="en-GB"/>
                        </w:rPr>
                      </w:pPr>
                    </w:p>
                    <w:p w14:paraId="4DF17DC4" w14:textId="77777777" w:rsidR="009B2C46" w:rsidRDefault="009B2C46" w:rsidP="00F87B4D">
                      <w:pPr>
                        <w:autoSpaceDE w:val="0"/>
                        <w:autoSpaceDN w:val="0"/>
                        <w:adjustRightInd w:val="0"/>
                        <w:spacing w:after="240"/>
                        <w:rPr>
                          <w:rFonts w:ascii="Instrument Sans" w:hAnsi="Instrument Sans" w:cs="Times-Roman"/>
                          <w:sz w:val="20"/>
                          <w:szCs w:val="20"/>
                          <w:lang w:val="en-GB" w:eastAsia="en-GB"/>
                        </w:rPr>
                      </w:pPr>
                    </w:p>
                    <w:p w14:paraId="7FB62F86" w14:textId="77777777" w:rsidR="009B2C46" w:rsidRDefault="009B2C46" w:rsidP="00F87B4D">
                      <w:pPr>
                        <w:autoSpaceDE w:val="0"/>
                        <w:autoSpaceDN w:val="0"/>
                        <w:adjustRightInd w:val="0"/>
                        <w:spacing w:after="240"/>
                        <w:rPr>
                          <w:rFonts w:ascii="Instrument Sans" w:hAnsi="Instrument Sans" w:cs="Times-Roman"/>
                          <w:sz w:val="20"/>
                          <w:szCs w:val="20"/>
                          <w:lang w:val="en-GB" w:eastAsia="en-GB"/>
                        </w:rPr>
                      </w:pPr>
                    </w:p>
                    <w:p w14:paraId="3BADAD11" w14:textId="09BD377C" w:rsidR="00A57930" w:rsidRDefault="00F87B4D" w:rsidP="00F87B4D">
                      <w:pPr>
                        <w:autoSpaceDE w:val="0"/>
                        <w:autoSpaceDN w:val="0"/>
                        <w:adjustRightInd w:val="0"/>
                        <w:spacing w:after="240"/>
                        <w:rPr>
                          <w:rFonts w:ascii="Instrument Sans" w:hAnsi="Instrument Sans" w:cs="Times-Roman"/>
                          <w:sz w:val="20"/>
                          <w:szCs w:val="20"/>
                          <w:lang w:val="en-GB" w:eastAsia="en-GB"/>
                        </w:rPr>
                      </w:pPr>
                      <w:r w:rsidRPr="00482653">
                        <w:rPr>
                          <w:rFonts w:ascii="Instrument Sans" w:hAnsi="Instrument Sans" w:cs="Times-Roman"/>
                          <w:sz w:val="20"/>
                          <w:szCs w:val="20"/>
                          <w:lang w:val="en-GB" w:eastAsia="en-GB"/>
                        </w:rPr>
                        <w:t xml:space="preserve">Outside, the property benefits from a private driveway providing off-road parking for two cars, </w:t>
                      </w:r>
                      <w:r w:rsidR="00A57930">
                        <w:rPr>
                          <w:rFonts w:ascii="Instrument Sans" w:hAnsi="Instrument Sans" w:cs="Times-Roman"/>
                          <w:sz w:val="20"/>
                          <w:szCs w:val="20"/>
                          <w:lang w:val="en-GB" w:eastAsia="en-GB"/>
                        </w:rPr>
                        <w:t xml:space="preserve">along with </w:t>
                      </w:r>
                      <w:r w:rsidRPr="00482653">
                        <w:rPr>
                          <w:rFonts w:ascii="Instrument Sans" w:hAnsi="Instrument Sans" w:cs="Times-Roman"/>
                          <w:sz w:val="20"/>
                          <w:szCs w:val="20"/>
                          <w:lang w:val="en-GB" w:eastAsia="en-GB"/>
                        </w:rPr>
                        <w:t>a useful storage area</w:t>
                      </w:r>
                      <w:r w:rsidR="00A57930">
                        <w:rPr>
                          <w:rFonts w:ascii="Instrument Sans" w:hAnsi="Instrument Sans" w:cs="Times-Roman"/>
                          <w:sz w:val="20"/>
                          <w:szCs w:val="20"/>
                          <w:lang w:val="en-GB" w:eastAsia="en-GB"/>
                        </w:rPr>
                        <w:t xml:space="preserve"> complete with lighting and an outdoor power socket.</w:t>
                      </w:r>
                    </w:p>
                    <w:p w14:paraId="2D9A7A91" w14:textId="6561F6F6" w:rsidR="00F87B4D" w:rsidRPr="00482653" w:rsidRDefault="00F87B4D" w:rsidP="00F87B4D">
                      <w:pPr>
                        <w:autoSpaceDE w:val="0"/>
                        <w:autoSpaceDN w:val="0"/>
                        <w:adjustRightInd w:val="0"/>
                        <w:spacing w:after="240"/>
                        <w:rPr>
                          <w:rFonts w:ascii="Instrument Sans" w:hAnsi="Instrument Sans" w:cs="Times-Roman"/>
                          <w:sz w:val="20"/>
                          <w:szCs w:val="20"/>
                          <w:lang w:val="en-GB" w:eastAsia="en-GB"/>
                        </w:rPr>
                      </w:pPr>
                      <w:r w:rsidRPr="00482653">
                        <w:rPr>
                          <w:rFonts w:ascii="Instrument Sans" w:hAnsi="Instrument Sans" w:cs="Times-Roman"/>
                          <w:sz w:val="20"/>
                          <w:szCs w:val="20"/>
                          <w:lang w:val="en-GB" w:eastAsia="en-GB"/>
                        </w:rPr>
                        <w:t xml:space="preserve">Designed for both relaxation and entertaining, the </w:t>
                      </w:r>
                      <w:r w:rsidR="00B1761D" w:rsidRPr="00482653">
                        <w:rPr>
                          <w:rFonts w:ascii="Instrument Sans" w:hAnsi="Instrument Sans" w:cs="Times-Roman"/>
                          <w:sz w:val="20"/>
                          <w:szCs w:val="20"/>
                          <w:lang w:val="en-GB" w:eastAsia="en-GB"/>
                        </w:rPr>
                        <w:t>beautifully landscaped south-facing garden</w:t>
                      </w:r>
                      <w:r w:rsidR="00B1761D" w:rsidRPr="00482653">
                        <w:rPr>
                          <w:rFonts w:ascii="Instrument Sans" w:hAnsi="Instrument Sans" w:cs="Times-Roman"/>
                          <w:sz w:val="20"/>
                          <w:szCs w:val="20"/>
                          <w:lang w:val="en-GB" w:eastAsia="en-GB"/>
                        </w:rPr>
                        <w:t xml:space="preserve"> </w:t>
                      </w:r>
                      <w:r w:rsidRPr="00482653">
                        <w:rPr>
                          <w:rFonts w:ascii="Instrument Sans" w:hAnsi="Instrument Sans" w:cs="Times-Roman"/>
                          <w:sz w:val="20"/>
                          <w:szCs w:val="20"/>
                          <w:lang w:val="en-GB" w:eastAsia="en-GB"/>
                        </w:rPr>
                        <w:t>features generous seating areas, mature planted borders and a charming summer house.</w:t>
                      </w:r>
                    </w:p>
                    <w:p w14:paraId="7458747D" w14:textId="41362EDC" w:rsidR="00F87B4D" w:rsidRPr="00482653" w:rsidRDefault="00F87B4D" w:rsidP="00F87B4D">
                      <w:pPr>
                        <w:autoSpaceDE w:val="0"/>
                        <w:autoSpaceDN w:val="0"/>
                        <w:adjustRightInd w:val="0"/>
                        <w:spacing w:after="240"/>
                        <w:rPr>
                          <w:rFonts w:ascii="Instrument Sans" w:hAnsi="Instrument Sans" w:cs="Times-Roman"/>
                          <w:lang w:val="en-GB" w:eastAsia="en-GB"/>
                        </w:rPr>
                      </w:pPr>
                      <w:r w:rsidRPr="00482653">
                        <w:rPr>
                          <w:rFonts w:ascii="Instrument Sans" w:hAnsi="Instrument Sans" w:cs="Times-Roman"/>
                          <w:sz w:val="20"/>
                          <w:szCs w:val="20"/>
                          <w:lang w:val="en-GB" w:eastAsia="en-GB"/>
                        </w:rPr>
                        <w:t>Further enhancing the property’s appeal are a number of practical improvements, including the installation of solar panels to improve energy efficiency and a newly fitted boiler in 2021, ensuring the home is as efficient as it is beautifully presented.</w:t>
                      </w:r>
                    </w:p>
                    <w:p w14:paraId="63ABA13A" w14:textId="77777777" w:rsidR="00D61760" w:rsidRDefault="00D61760" w:rsidP="00D61760">
                      <w:pPr>
                        <w:pStyle w:val="ParagraphText"/>
                      </w:pPr>
                    </w:p>
                    <w:p w14:paraId="4A552787" w14:textId="77777777" w:rsidR="00D61760" w:rsidRDefault="00D61760" w:rsidP="00D61760"/>
                    <w:p w14:paraId="3FDA50BE" w14:textId="77777777" w:rsidR="00D61760" w:rsidRPr="00335B65" w:rsidRDefault="00D61760" w:rsidP="00FB1365">
                      <w:pPr>
                        <w:pStyle w:val="ParagraphText"/>
                      </w:pPr>
                    </w:p>
                    <w:p w14:paraId="355855AD" w14:textId="77777777" w:rsidR="00FB1365" w:rsidRDefault="00FB1365"/>
                  </w:txbxContent>
                </v:textbox>
                <w10:wrap anchorx="page" anchory="page"/>
              </v:shape>
            </w:pict>
          </mc:Fallback>
        </mc:AlternateContent>
      </w:r>
      <w:r w:rsidR="00456D58">
        <w:rPr>
          <w:noProof/>
        </w:rPr>
        <mc:AlternateContent>
          <mc:Choice Requires="wps">
            <w:drawing>
              <wp:anchor distT="0" distB="0" distL="114300" distR="114300" simplePos="0" relativeHeight="251717120" behindDoc="0" locked="0" layoutInCell="1" allowOverlap="1" wp14:anchorId="4E9AA11F" wp14:editId="75A28A0A">
                <wp:simplePos x="0" y="0"/>
                <wp:positionH relativeFrom="page">
                  <wp:posOffset>7137584</wp:posOffset>
                </wp:positionH>
                <wp:positionV relativeFrom="page">
                  <wp:posOffset>5193030</wp:posOffset>
                </wp:positionV>
                <wp:extent cx="3178175" cy="1946910"/>
                <wp:effectExtent l="0" t="0" r="0" b="0"/>
                <wp:wrapNone/>
                <wp:docPr id="13447959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8175" cy="1946910"/>
                        </a:xfrm>
                        <a:prstGeom prst="rect">
                          <a:avLst/>
                        </a:prstGeom>
                        <a:solidFill>
                          <a:schemeClr val="bg2"/>
                        </a:solidFill>
                        <a:ln w="28575">
                          <a:noFill/>
                        </a:ln>
                      </wps:spPr>
                      <wps:txbx>
                        <w:txbxContent>
                          <w:p w14:paraId="13E53C93" w14:textId="073803AF" w:rsidR="00456D58" w:rsidRPr="00B57195" w:rsidRDefault="00EC3E23" w:rsidP="00456D58">
                            <w:r>
                              <w:rPr>
                                <w:noProof/>
                              </w:rPr>
                              <w:drawing>
                                <wp:inline distT="0" distB="0" distL="0" distR="0" wp14:anchorId="0AF1FD9C" wp14:editId="343F96EE">
                                  <wp:extent cx="2877185" cy="1917655"/>
                                  <wp:effectExtent l="0" t="0" r="0" b="635"/>
                                  <wp:docPr id="7069020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902035" name="Picture 7"/>
                                          <pic:cNvPicPr/>
                                        </pic:nvPicPr>
                                        <pic:blipFill>
                                          <a:blip r:embed="rId17">
                                            <a:extLst>
                                              <a:ext uri="{28A0092B-C50C-407E-A947-70E740481C1C}">
                                                <a14:useLocalDpi xmlns:a14="http://schemas.microsoft.com/office/drawing/2010/main" val="0"/>
                                              </a:ext>
                                            </a:extLst>
                                          </a:blip>
                                          <a:stretch>
                                            <a:fillRect/>
                                          </a:stretch>
                                        </pic:blipFill>
                                        <pic:spPr>
                                          <a:xfrm>
                                            <a:off x="0" y="0"/>
                                            <a:ext cx="2877185" cy="191765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AA11F" id="_x0000_s1032" type="#_x0000_t202" style="position:absolute;margin-left:562pt;margin-top:408.9pt;width:250.25pt;height:153.3pt;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" fillcolor="#e7e6e6 [3214]" stroked="f" strokeweight="2.25pt">
                <v:textbox inset="0,0,0,0">
                  <w:txbxContent>
                    <w:p w14:paraId="13E53C93" w14:textId="073803AF" w:rsidR="00456D58" w:rsidRPr="00B57195" w:rsidRDefault="00EC3E23" w:rsidP="00456D58">
                      <w:r>
                        <w:rPr>
                          <w:noProof/>
                        </w:rPr>
                        <w:drawing>
                          <wp:inline distT="0" distB="0" distL="0" distR="0" wp14:anchorId="0AF1FD9C" wp14:editId="343F96EE">
                            <wp:extent cx="2877185" cy="1917655"/>
                            <wp:effectExtent l="0" t="0" r="0" b="635"/>
                            <wp:docPr id="7069020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902035" name="Picture 7"/>
                                    <pic:cNvPicPr/>
                                  </pic:nvPicPr>
                                  <pic:blipFill>
                                    <a:blip r:embed="rId18">
                                      <a:extLst>
                                        <a:ext uri="{28A0092B-C50C-407E-A947-70E740481C1C}">
                                          <a14:useLocalDpi xmlns:a14="http://schemas.microsoft.com/office/drawing/2010/main" val="0"/>
                                        </a:ext>
                                      </a:extLst>
                                    </a:blip>
                                    <a:stretch>
                                      <a:fillRect/>
                                    </a:stretch>
                                  </pic:blipFill>
                                  <pic:spPr>
                                    <a:xfrm>
                                      <a:off x="0" y="0"/>
                                      <a:ext cx="2877185" cy="1917655"/>
                                    </a:xfrm>
                                    <a:prstGeom prst="rect">
                                      <a:avLst/>
                                    </a:prstGeom>
                                  </pic:spPr>
                                </pic:pic>
                              </a:graphicData>
                            </a:graphic>
                          </wp:inline>
                        </w:drawing>
                      </w:r>
                    </w:p>
                  </w:txbxContent>
                </v:textbox>
                <w10:wrap anchorx="page" anchory="page"/>
              </v:shape>
            </w:pict>
          </mc:Fallback>
        </mc:AlternateContent>
      </w:r>
      <w:r w:rsidR="00456D58">
        <w:rPr>
          <w:noProof/>
        </w:rPr>
        <mc:AlternateContent>
          <mc:Choice Requires="wps">
            <w:drawing>
              <wp:anchor distT="0" distB="0" distL="114300" distR="114300" simplePos="0" relativeHeight="251715072" behindDoc="0" locked="0" layoutInCell="1" allowOverlap="1" wp14:anchorId="6F6B3A7B" wp14:editId="436DF2C8">
                <wp:simplePos x="0" y="0"/>
                <wp:positionH relativeFrom="page">
                  <wp:posOffset>3815080</wp:posOffset>
                </wp:positionH>
                <wp:positionV relativeFrom="page">
                  <wp:posOffset>5194109</wp:posOffset>
                </wp:positionV>
                <wp:extent cx="3178800" cy="1946910"/>
                <wp:effectExtent l="0" t="0" r="3175" b="0"/>
                <wp:wrapNone/>
                <wp:docPr id="5446557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8800" cy="1946910"/>
                        </a:xfrm>
                        <a:prstGeom prst="rect">
                          <a:avLst/>
                        </a:prstGeom>
                        <a:solidFill>
                          <a:schemeClr val="bg2"/>
                        </a:solidFill>
                        <a:ln w="28575">
                          <a:noFill/>
                        </a:ln>
                      </wps:spPr>
                      <wps:txbx>
                        <w:txbxContent>
                          <w:p w14:paraId="41BE143C" w14:textId="2FBDB2AA" w:rsidR="00456D58" w:rsidRPr="00B57195" w:rsidRDefault="00EC3E23" w:rsidP="00456D58">
                            <w:r>
                              <w:rPr>
                                <w:rFonts w:ascii="Arial" w:hAnsi="Arial" w:cs="Arial"/>
                                <w:noProof/>
                                <w:sz w:val="20"/>
                                <w:szCs w:val="20"/>
                              </w:rPr>
                              <w:drawing>
                                <wp:inline distT="0" distB="0" distL="0" distR="0" wp14:anchorId="30AB3C13" wp14:editId="0010A091">
                                  <wp:extent cx="3132455" cy="2087793"/>
                                  <wp:effectExtent l="0" t="0" r="4445" b="0"/>
                                  <wp:docPr id="5080023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002336" name="Picture 6"/>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3132455" cy="2087793"/>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B3A7B" id="_x0000_s1033" type="#_x0000_t202" style="position:absolute;margin-left:300.4pt;margin-top:409pt;width:250.3pt;height:153.3pt;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" fillcolor="#e7e6e6 [3214]" stroked="f" strokeweight="2.25pt">
                <v:textbox inset="0,0,0,0">
                  <w:txbxContent>
                    <w:p w14:paraId="41BE143C" w14:textId="2FBDB2AA" w:rsidR="00456D58" w:rsidRPr="00B57195" w:rsidRDefault="00EC3E23" w:rsidP="00456D58">
                      <w:r>
                        <w:rPr>
                          <w:rFonts w:ascii="Arial" w:hAnsi="Arial" w:cs="Arial"/>
                          <w:noProof/>
                          <w:sz w:val="20"/>
                          <w:szCs w:val="20"/>
                        </w:rPr>
                        <w:drawing>
                          <wp:inline distT="0" distB="0" distL="0" distR="0" wp14:anchorId="30AB3C13" wp14:editId="0010A091">
                            <wp:extent cx="3132455" cy="2087793"/>
                            <wp:effectExtent l="0" t="0" r="4445" b="0"/>
                            <wp:docPr id="5080023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002336" name="Picture 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3132455" cy="2087793"/>
                                    </a:xfrm>
                                    <a:prstGeom prst="rect">
                                      <a:avLst/>
                                    </a:prstGeom>
                                    <a:noFill/>
                                    <a:ln>
                                      <a:noFill/>
                                    </a:ln>
                                  </pic:spPr>
                                </pic:pic>
                              </a:graphicData>
                            </a:graphic>
                          </wp:inline>
                        </w:drawing>
                      </w:r>
                    </w:p>
                  </w:txbxContent>
                </v:textbox>
                <w10:wrap anchorx="page" anchory="page"/>
              </v:shape>
            </w:pict>
          </mc:Fallback>
        </mc:AlternateContent>
      </w:r>
      <w:r w:rsidR="00456D58">
        <w:rPr>
          <w:noProof/>
        </w:rPr>
        <mc:AlternateContent>
          <mc:Choice Requires="wps">
            <w:drawing>
              <wp:anchor distT="0" distB="0" distL="114300" distR="114300" simplePos="0" relativeHeight="251713024" behindDoc="0" locked="0" layoutInCell="1" allowOverlap="1" wp14:anchorId="5D9B38F0" wp14:editId="72601FE4">
                <wp:simplePos x="0" y="0"/>
                <wp:positionH relativeFrom="page">
                  <wp:posOffset>3814948</wp:posOffset>
                </wp:positionH>
                <wp:positionV relativeFrom="page">
                  <wp:posOffset>529481</wp:posOffset>
                </wp:positionV>
                <wp:extent cx="6516000" cy="4525200"/>
                <wp:effectExtent l="0" t="0" r="0" b="0"/>
                <wp:wrapNone/>
                <wp:docPr id="13259338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000" cy="4525200"/>
                        </a:xfrm>
                        <a:prstGeom prst="rect">
                          <a:avLst/>
                        </a:prstGeom>
                        <a:solidFill>
                          <a:schemeClr val="bg2"/>
                        </a:solidFill>
                        <a:ln w="28575">
                          <a:noFill/>
                        </a:ln>
                      </wps:spPr>
                      <wps:txbx>
                        <w:txbxContent>
                          <w:p w14:paraId="0DACDD27" w14:textId="5F575254" w:rsidR="00456D58" w:rsidRPr="00B57195" w:rsidRDefault="00EC3E23" w:rsidP="00456D58">
                            <w:r>
                              <w:rPr>
                                <w:noProof/>
                              </w:rPr>
                              <w:drawing>
                                <wp:inline distT="0" distB="0" distL="0" distR="0" wp14:anchorId="33FE478B" wp14:editId="45B86F5E">
                                  <wp:extent cx="6482392" cy="4320540"/>
                                  <wp:effectExtent l="0" t="0" r="0" b="0"/>
                                  <wp:docPr id="20983599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59938" name="Picture 5"/>
                                          <pic:cNvPicPr/>
                                        </pic:nvPicPr>
                                        <pic:blipFill>
                                          <a:blip r:embed="rId21">
                                            <a:extLst>
                                              <a:ext uri="{28A0092B-C50C-407E-A947-70E740481C1C}">
                                                <a14:useLocalDpi xmlns:a14="http://schemas.microsoft.com/office/drawing/2010/main" val="0"/>
                                              </a:ext>
                                            </a:extLst>
                                          </a:blip>
                                          <a:stretch>
                                            <a:fillRect/>
                                          </a:stretch>
                                        </pic:blipFill>
                                        <pic:spPr>
                                          <a:xfrm>
                                            <a:off x="0" y="0"/>
                                            <a:ext cx="6482392" cy="432054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B38F0" id="_x0000_s1035" type="#_x0000_t202" style="position:absolute;margin-left:300.4pt;margin-top:41.7pt;width:513.05pt;height:356.3pt;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" fillcolor="#e7e6e6 [3214]" stroked="f" strokeweight="2.25pt">
                <v:textbox inset="0,0,0,0">
                  <w:txbxContent>
                    <w:p w14:paraId="0DACDD27" w14:textId="5F575254" w:rsidR="00456D58" w:rsidRPr="00B57195" w:rsidRDefault="00EC3E23" w:rsidP="00456D58">
                      <w:r>
                        <w:rPr>
                          <w:noProof/>
                        </w:rPr>
                        <w:drawing>
                          <wp:inline distT="0" distB="0" distL="0" distR="0" wp14:anchorId="33FE478B" wp14:editId="45B86F5E">
                            <wp:extent cx="6482392" cy="4320540"/>
                            <wp:effectExtent l="0" t="0" r="0" b="0"/>
                            <wp:docPr id="20983599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59938" name="Picture 5"/>
                                    <pic:cNvPicPr/>
                                  </pic:nvPicPr>
                                  <pic:blipFill>
                                    <a:blip r:embed="rId21">
                                      <a:extLst>
                                        <a:ext uri="{28A0092B-C50C-407E-A947-70E740481C1C}">
                                          <a14:useLocalDpi xmlns:a14="http://schemas.microsoft.com/office/drawing/2010/main" val="0"/>
                                        </a:ext>
                                      </a:extLst>
                                    </a:blip>
                                    <a:stretch>
                                      <a:fillRect/>
                                    </a:stretch>
                                  </pic:blipFill>
                                  <pic:spPr>
                                    <a:xfrm>
                                      <a:off x="0" y="0"/>
                                      <a:ext cx="6482392" cy="4320540"/>
                                    </a:xfrm>
                                    <a:prstGeom prst="rect">
                                      <a:avLst/>
                                    </a:prstGeom>
                                  </pic:spPr>
                                </pic:pic>
                              </a:graphicData>
                            </a:graphic>
                          </wp:inline>
                        </w:drawing>
                      </w:r>
                    </w:p>
                  </w:txbxContent>
                </v:textbox>
                <w10:wrap anchorx="page" anchory="page"/>
              </v:shape>
            </w:pict>
          </mc:Fallback>
        </mc:AlternateContent>
      </w:r>
      <w:r w:rsidR="00FB1365">
        <w:rPr>
          <w:noProof/>
        </w:rPr>
        <mc:AlternateContent>
          <mc:Choice Requires="wps">
            <w:drawing>
              <wp:anchor distT="0" distB="0" distL="114300" distR="114300" simplePos="0" relativeHeight="251693568" behindDoc="0" locked="0" layoutInCell="1" allowOverlap="1" wp14:anchorId="435F6030" wp14:editId="1F6498FE">
                <wp:simplePos x="0" y="0"/>
                <wp:positionH relativeFrom="page">
                  <wp:posOffset>540385</wp:posOffset>
                </wp:positionH>
                <wp:positionV relativeFrom="page">
                  <wp:posOffset>467995</wp:posOffset>
                </wp:positionV>
                <wp:extent cx="1684800" cy="0"/>
                <wp:effectExtent l="0" t="0" r="0" b="0"/>
                <wp:wrapNone/>
                <wp:docPr id="1516125850" name="Straight Connector 35"/>
                <wp:cNvGraphicFramePr/>
                <a:graphic xmlns:a="http://schemas.openxmlformats.org/drawingml/2006/main">
                  <a:graphicData uri="http://schemas.microsoft.com/office/word/2010/wordprocessingShape">
                    <wps:wsp>
                      <wps:cNvCnPr/>
                      <wps:spPr>
                        <a:xfrm>
                          <a:off x="0" y="0"/>
                          <a:ext cx="1684800" cy="0"/>
                        </a:xfrm>
                        <a:prstGeom prst="line">
                          <a:avLst/>
                        </a:prstGeom>
                        <a:ln w="12700">
                          <a:solidFill>
                            <a:srgbClr val="F3746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FDFDA7" id="Straight Connector 35" o:spid="_x0000_s1026" style="position:absolute;z-index:25169356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2.55pt,36.85pt" to="175.2pt,36.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" strokecolor="#f3746d" strokeweight="1pt">
                <v:stroke joinstyle="miter"/>
                <w10:wrap anchorx="page" anchory="page"/>
              </v:line>
            </w:pict>
          </mc:Fallback>
        </mc:AlternateContent>
      </w:r>
    </w:p>
    <w:p w14:paraId="42126543" w14:textId="77777777" w:rsidR="00AD46D7" w:rsidRDefault="0091540B">
      <w:pPr>
        <w:sectPr w:rsidR="00AD46D7" w:rsidSect="00D76B78">
          <w:headerReference w:type="default" r:id="rId22"/>
          <w:footerReference w:type="default" r:id="rId23"/>
          <w:pgSz w:w="17178" w:h="12246" w:code="130"/>
          <w:pgMar w:top="0" w:right="0" w:bottom="0" w:left="0" w:header="0" w:footer="0" w:gutter="0"/>
          <w:cols w:space="720"/>
          <w:docGrid w:linePitch="360"/>
        </w:sectPr>
      </w:pPr>
      <w:r>
        <w:rPr>
          <w:noProof/>
        </w:rPr>
        <w:lastRenderedPageBreak/>
        <mc:AlternateContent>
          <mc:Choice Requires="wps">
            <w:drawing>
              <wp:anchor distT="0" distB="0" distL="114300" distR="114300" simplePos="0" relativeHeight="251701760" behindDoc="0" locked="0" layoutInCell="1" allowOverlap="1" wp14:anchorId="510D180E" wp14:editId="66BD3CA0">
                <wp:simplePos x="0" y="0"/>
                <wp:positionH relativeFrom="page">
                  <wp:posOffset>7205472</wp:posOffset>
                </wp:positionH>
                <wp:positionV relativeFrom="page">
                  <wp:posOffset>570586</wp:posOffset>
                </wp:positionV>
                <wp:extent cx="3178800" cy="4351020"/>
                <wp:effectExtent l="0" t="0" r="3175" b="11430"/>
                <wp:wrapNone/>
                <wp:docPr id="1270609341"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78800" cy="435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7"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D180E" id="_x0000_s1036" type="#_x0000_t202" style="position:absolute;margin-left:567.35pt;margin-top:44.95pt;width:250.3pt;height:342.6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" filled="f" stroked="f">
                <v:path arrowok="t"/>
                <v:textbox inset="0,0,0,0">
                  <w:txbxContent/>
                </v:textbox>
                <w10:wrap anchorx="page" anchory="page"/>
              </v:shape>
            </w:pict>
          </mc:Fallback>
        </mc:AlternateContent>
      </w:r>
      <w:r>
        <w:rPr>
          <w:noProof/>
        </w:rPr>
        <mc:AlternateContent>
          <mc:Choice Requires="wps">
            <w:drawing>
              <wp:anchor distT="0" distB="0" distL="114300" distR="114300" simplePos="0" relativeHeight="251710976" behindDoc="0" locked="0" layoutInCell="1" allowOverlap="1" wp14:anchorId="53609A45" wp14:editId="1637C0DE">
                <wp:simplePos x="0" y="0"/>
                <wp:positionH relativeFrom="page">
                  <wp:posOffset>7200900</wp:posOffset>
                </wp:positionH>
                <wp:positionV relativeFrom="page">
                  <wp:posOffset>5217160</wp:posOffset>
                </wp:positionV>
                <wp:extent cx="3178800" cy="1946910"/>
                <wp:effectExtent l="0" t="0" r="3175" b="0"/>
                <wp:wrapNone/>
                <wp:docPr id="17591968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8800" cy="1946910"/>
                        </a:xfrm>
                        <a:prstGeom prst="rect">
                          <a:avLst/>
                        </a:prstGeom>
                        <a:solidFill>
                          <a:schemeClr val="bg2"/>
                        </a:solidFill>
                        <a:ln w="28575">
                          <a:noFill/>
                        </a:ln>
                      </wps:spPr>
                      <wps:txbx>
                        <w:txbxContent>
                          <w:p w14:paraId="3CB188A3" w14:textId="4C643233" w:rsidR="00037DEF" w:rsidRPr="00B57195" w:rsidRDefault="00EC3E23" w:rsidP="00037DEF">
                            <w:r>
                              <w:rPr>
                                <w:rFonts w:ascii="Arial" w:hAnsi="Arial" w:cs="Arial"/>
                                <w:noProof/>
                                <w:sz w:val="20"/>
                                <w:szCs w:val="20"/>
                              </w:rPr>
                              <w:drawing>
                                <wp:inline distT="0" distB="0" distL="0" distR="0" wp14:anchorId="4404942C" wp14:editId="1D1DFA7C">
                                  <wp:extent cx="3137348" cy="2091055"/>
                                  <wp:effectExtent l="0" t="0" r="0" b="4445"/>
                                  <wp:docPr id="18352205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220535" name="Picture 11"/>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3137348" cy="209105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09A45" id="_x0000_s1037" type="#_x0000_t202" style="position:absolute;margin-left:567pt;margin-top:410.8pt;width:250.3pt;height:153.3pt;z-index:25171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" fillcolor="#e7e6e6 [3214]" stroked="f" strokeweight="2.25pt">
                <v:textbox inset="0,0,0,0">
                  <w:txbxContent>
                    <w:p w14:paraId="3CB188A3" w14:textId="4C643233" w:rsidR="00037DEF" w:rsidRPr="00B57195" w:rsidRDefault="00EC3E23" w:rsidP="00037DEF">
                      <w:r>
                        <w:rPr>
                          <w:rFonts w:ascii="Arial" w:hAnsi="Arial" w:cs="Arial"/>
                          <w:noProof/>
                          <w:sz w:val="20"/>
                          <w:szCs w:val="20"/>
                        </w:rPr>
                        <w:drawing>
                          <wp:inline distT="0" distB="0" distL="0" distR="0" wp14:anchorId="4404942C" wp14:editId="1D1DFA7C">
                            <wp:extent cx="3137348" cy="2091055"/>
                            <wp:effectExtent l="0" t="0" r="0" b="4445"/>
                            <wp:docPr id="18352205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220535" name="Picture 1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3137348" cy="2091055"/>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0" distB="0" distL="114300" distR="114300" simplePos="0" relativeHeight="251707904" behindDoc="0" locked="0" layoutInCell="1" allowOverlap="1" wp14:anchorId="1FD3AABF" wp14:editId="69CDB2CE">
                <wp:simplePos x="0" y="0"/>
                <wp:positionH relativeFrom="page">
                  <wp:posOffset>3878656</wp:posOffset>
                </wp:positionH>
                <wp:positionV relativeFrom="page">
                  <wp:posOffset>5216525</wp:posOffset>
                </wp:positionV>
                <wp:extent cx="3178800" cy="1946910"/>
                <wp:effectExtent l="0" t="0" r="3175" b="0"/>
                <wp:wrapNone/>
                <wp:docPr id="1428134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8800" cy="1946910"/>
                        </a:xfrm>
                        <a:prstGeom prst="rect">
                          <a:avLst/>
                        </a:prstGeom>
                        <a:solidFill>
                          <a:schemeClr val="bg2"/>
                        </a:solidFill>
                        <a:ln w="28575">
                          <a:noFill/>
                        </a:ln>
                      </wps:spPr>
                      <wps:txbx>
                        <w:txbxContent>
                          <w:p w14:paraId="30CFDF2E" w14:textId="72D84C9E" w:rsidR="00037DEF" w:rsidRPr="00B57195" w:rsidRDefault="00EC3E23" w:rsidP="00037DEF">
                            <w:r>
                              <w:rPr>
                                <w:rFonts w:ascii="Arial" w:hAnsi="Arial" w:cs="Arial"/>
                                <w:noProof/>
                                <w:sz w:val="20"/>
                                <w:szCs w:val="20"/>
                              </w:rPr>
                              <w:drawing>
                                <wp:inline distT="0" distB="0" distL="0" distR="0" wp14:anchorId="6D52BE71" wp14:editId="1D8143F1">
                                  <wp:extent cx="3132455" cy="2087793"/>
                                  <wp:effectExtent l="0" t="0" r="4445" b="0"/>
                                  <wp:docPr id="20367325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732517" name="Picture 10"/>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3132455" cy="2087793"/>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3AABF" id="_x0000_s1038" type="#_x0000_t202" style="position:absolute;margin-left:305.4pt;margin-top:410.75pt;width:250.3pt;height:153.3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" fillcolor="#e7e6e6 [3214]" stroked="f" strokeweight="2.25pt">
                <v:textbox inset="0,0,0,0">
                  <w:txbxContent>
                    <w:p w14:paraId="30CFDF2E" w14:textId="72D84C9E" w:rsidR="00037DEF" w:rsidRPr="00B57195" w:rsidRDefault="00EC3E23" w:rsidP="00037DEF">
                      <w:r>
                        <w:rPr>
                          <w:rFonts w:ascii="Arial" w:hAnsi="Arial" w:cs="Arial"/>
                          <w:noProof/>
                          <w:sz w:val="20"/>
                          <w:szCs w:val="20"/>
                        </w:rPr>
                        <w:drawing>
                          <wp:inline distT="0" distB="0" distL="0" distR="0" wp14:anchorId="6D52BE71" wp14:editId="1D8143F1">
                            <wp:extent cx="3132455" cy="2087793"/>
                            <wp:effectExtent l="0" t="0" r="4445" b="0"/>
                            <wp:docPr id="20367325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732517" name="Picture 10"/>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3132455" cy="2087793"/>
                                    </a:xfrm>
                                    <a:prstGeom prst="rect">
                                      <a:avLst/>
                                    </a:prstGeom>
                                    <a:noFill/>
                                    <a:ln>
                                      <a:noFill/>
                                    </a:ln>
                                  </pic:spPr>
                                </pic:pic>
                              </a:graphicData>
                            </a:graphic>
                          </wp:inline>
                        </w:drawing>
                      </w:r>
                    </w:p>
                  </w:txbxContent>
                </v:textbox>
                <w10:wrap anchorx="page" anchory="page"/>
              </v:shape>
            </w:pict>
          </mc:Fallback>
        </mc:AlternateContent>
      </w:r>
      <w:r w:rsidR="00037DEF">
        <w:rPr>
          <w:noProof/>
        </w:rPr>
        <mc:AlternateContent>
          <mc:Choice Requires="wps">
            <w:drawing>
              <wp:anchor distT="0" distB="0" distL="114300" distR="114300" simplePos="0" relativeHeight="251705856" behindDoc="0" locked="0" layoutInCell="1" allowOverlap="1" wp14:anchorId="4E937A1F" wp14:editId="2885FE8A">
                <wp:simplePos x="0" y="0"/>
                <wp:positionH relativeFrom="page">
                  <wp:posOffset>535940</wp:posOffset>
                </wp:positionH>
                <wp:positionV relativeFrom="page">
                  <wp:posOffset>5208270</wp:posOffset>
                </wp:positionV>
                <wp:extent cx="3178800" cy="1946910"/>
                <wp:effectExtent l="0" t="0" r="3175" b="0"/>
                <wp:wrapNone/>
                <wp:docPr id="11560093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8800" cy="1946910"/>
                        </a:xfrm>
                        <a:prstGeom prst="rect">
                          <a:avLst/>
                        </a:prstGeom>
                        <a:solidFill>
                          <a:schemeClr val="bg2"/>
                        </a:solidFill>
                        <a:ln w="28575">
                          <a:noFill/>
                        </a:ln>
                      </wps:spPr>
                      <wps:txbx>
                        <w:txbxContent>
                          <w:p w14:paraId="0C553BA6" w14:textId="65568555" w:rsidR="00037DEF" w:rsidRPr="00B57195" w:rsidRDefault="00EC3E23" w:rsidP="00037DEF">
                            <w:r>
                              <w:rPr>
                                <w:rFonts w:ascii="Arial" w:hAnsi="Arial" w:cs="Arial"/>
                                <w:noProof/>
                                <w:sz w:val="20"/>
                                <w:szCs w:val="20"/>
                              </w:rPr>
                              <w:drawing>
                                <wp:inline distT="0" distB="0" distL="0" distR="0" wp14:anchorId="3A49CEA8" wp14:editId="09C78AF9">
                                  <wp:extent cx="3132095" cy="2087554"/>
                                  <wp:effectExtent l="0" t="0" r="5080" b="0"/>
                                  <wp:docPr id="14424187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418770" name="Picture 9"/>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3132095" cy="2087554"/>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37A1F" id="_x0000_s1039" type="#_x0000_t202" style="position:absolute;margin-left:42.2pt;margin-top:410.1pt;width:250.3pt;height:153.3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" fillcolor="#e7e6e6 [3214]" stroked="f" strokeweight="2.25pt">
                <v:textbox inset="0,0,0,0">
                  <w:txbxContent>
                    <w:p w14:paraId="0C553BA6" w14:textId="65568555" w:rsidR="00037DEF" w:rsidRPr="00B57195" w:rsidRDefault="00EC3E23" w:rsidP="00037DEF">
                      <w:r>
                        <w:rPr>
                          <w:rFonts w:ascii="Arial" w:hAnsi="Arial" w:cs="Arial"/>
                          <w:noProof/>
                          <w:sz w:val="20"/>
                          <w:szCs w:val="20"/>
                        </w:rPr>
                        <w:drawing>
                          <wp:inline distT="0" distB="0" distL="0" distR="0" wp14:anchorId="3A49CEA8" wp14:editId="09C78AF9">
                            <wp:extent cx="3132095" cy="2087554"/>
                            <wp:effectExtent l="0" t="0" r="5080" b="0"/>
                            <wp:docPr id="14424187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418770" name="Picture 9"/>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3132095" cy="2087554"/>
                                    </a:xfrm>
                                    <a:prstGeom prst="rect">
                                      <a:avLst/>
                                    </a:prstGeom>
                                    <a:noFill/>
                                    <a:ln>
                                      <a:noFill/>
                                    </a:ln>
                                  </pic:spPr>
                                </pic:pic>
                              </a:graphicData>
                            </a:graphic>
                          </wp:inline>
                        </w:drawing>
                      </w:r>
                    </w:p>
                  </w:txbxContent>
                </v:textbox>
                <w10:wrap anchorx="page" anchory="page"/>
              </v:shape>
            </w:pict>
          </mc:Fallback>
        </mc:AlternateContent>
      </w:r>
      <w:r w:rsidR="00037DEF">
        <w:rPr>
          <w:noProof/>
        </w:rPr>
        <mc:AlternateContent>
          <mc:Choice Requires="wps">
            <w:drawing>
              <wp:anchor distT="0" distB="0" distL="114300" distR="114300" simplePos="0" relativeHeight="251703808" behindDoc="0" locked="0" layoutInCell="1" allowOverlap="1" wp14:anchorId="3B7ED2E5" wp14:editId="286E72FC">
                <wp:simplePos x="0" y="0"/>
                <wp:positionH relativeFrom="page">
                  <wp:posOffset>540385</wp:posOffset>
                </wp:positionH>
                <wp:positionV relativeFrom="page">
                  <wp:posOffset>540385</wp:posOffset>
                </wp:positionV>
                <wp:extent cx="6516000" cy="4525200"/>
                <wp:effectExtent l="0" t="0" r="0" b="8890"/>
                <wp:wrapNone/>
                <wp:docPr id="2485579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000" cy="4525200"/>
                        </a:xfrm>
                        <a:prstGeom prst="rect">
                          <a:avLst/>
                        </a:prstGeom>
                        <a:solidFill>
                          <a:schemeClr val="bg2"/>
                        </a:solidFill>
                        <a:ln w="28575">
                          <a:noFill/>
                        </a:ln>
                      </wps:spPr>
                      <wps:txbx>
                        <w:txbxContent>
                          <w:p w14:paraId="2E73696E" w14:textId="4218BF36" w:rsidR="00037DEF" w:rsidRPr="00B57195" w:rsidRDefault="00EC3E23" w:rsidP="00037DEF">
                            <w:r>
                              <w:rPr>
                                <w:rFonts w:ascii="Arial" w:hAnsi="Arial" w:cs="Arial"/>
                                <w:noProof/>
                                <w:sz w:val="20"/>
                                <w:szCs w:val="20"/>
                              </w:rPr>
                              <w:drawing>
                                <wp:inline distT="0" distB="0" distL="0" distR="0" wp14:anchorId="34641735" wp14:editId="307C855F">
                                  <wp:extent cx="6474675" cy="4315396"/>
                                  <wp:effectExtent l="0" t="0" r="2540" b="3175"/>
                                  <wp:docPr id="16095219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521949" name="Picture 8"/>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6474675" cy="4315396"/>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ED2E5" id="_x0000_s1040" type="#_x0000_t202" style="position:absolute;margin-left:42.55pt;margin-top:42.55pt;width:513.05pt;height:356.3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" fillcolor="#e7e6e6 [3214]" stroked="f" strokeweight="2.25pt">
                <v:textbox inset="0,0,0,0">
                  <w:txbxContent>
                    <w:p w14:paraId="2E73696E" w14:textId="4218BF36" w:rsidR="00037DEF" w:rsidRPr="00B57195" w:rsidRDefault="00EC3E23" w:rsidP="00037DEF">
                      <w:r>
                        <w:rPr>
                          <w:rFonts w:ascii="Arial" w:hAnsi="Arial" w:cs="Arial"/>
                          <w:noProof/>
                          <w:sz w:val="20"/>
                          <w:szCs w:val="20"/>
                        </w:rPr>
                        <w:drawing>
                          <wp:inline distT="0" distB="0" distL="0" distR="0" wp14:anchorId="34641735" wp14:editId="307C855F">
                            <wp:extent cx="6474675" cy="4315396"/>
                            <wp:effectExtent l="0" t="0" r="2540" b="3175"/>
                            <wp:docPr id="16095219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521949" name="Picture 8"/>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6474675" cy="4315396"/>
                                    </a:xfrm>
                                    <a:prstGeom prst="rect">
                                      <a:avLst/>
                                    </a:prstGeom>
                                    <a:noFill/>
                                    <a:ln>
                                      <a:noFill/>
                                    </a:ln>
                                  </pic:spPr>
                                </pic:pic>
                              </a:graphicData>
                            </a:graphic>
                          </wp:inline>
                        </w:drawing>
                      </w:r>
                    </w:p>
                  </w:txbxContent>
                </v:textbox>
                <w10:wrap anchorx="page" anchory="page"/>
              </v:shape>
            </w:pict>
          </mc:Fallback>
        </mc:AlternateContent>
      </w:r>
    </w:p>
    <w:p w14:paraId="56C39388" w14:textId="77777777" w:rsidR="00AD46D7" w:rsidRDefault="001C5AE4">
      <w:pPr>
        <w:sectPr w:rsidR="00AD46D7" w:rsidSect="00D077E1">
          <w:headerReference w:type="default" r:id="rId32"/>
          <w:footerReference w:type="default" r:id="rId33"/>
          <w:pgSz w:w="17178" w:h="12246" w:code="130"/>
          <w:pgMar w:top="0" w:right="0" w:bottom="0" w:left="0" w:header="0" w:footer="0" w:gutter="0"/>
          <w:cols w:space="720"/>
          <w:docGrid w:linePitch="360"/>
        </w:sectPr>
      </w:pPr>
      <w:r>
        <w:rPr>
          <w:noProof/>
        </w:rPr>
        <w:lastRenderedPageBreak/>
        <mc:AlternateContent>
          <mc:Choice Requires="wps">
            <w:drawing>
              <wp:anchor distT="0" distB="0" distL="114300" distR="114300" simplePos="0" relativeHeight="251728384" behindDoc="0" locked="0" layoutInCell="1" allowOverlap="1" wp14:anchorId="2C700D8B" wp14:editId="54E074E5">
                <wp:simplePos x="0" y="0"/>
                <wp:positionH relativeFrom="page">
                  <wp:posOffset>5534025</wp:posOffset>
                </wp:positionH>
                <wp:positionV relativeFrom="page">
                  <wp:posOffset>3960495</wp:posOffset>
                </wp:positionV>
                <wp:extent cx="4730400" cy="3164400"/>
                <wp:effectExtent l="0" t="0" r="0" b="0"/>
                <wp:wrapNone/>
                <wp:docPr id="10747507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400" cy="3164400"/>
                        </a:xfrm>
                        <a:prstGeom prst="rect">
                          <a:avLst/>
                        </a:prstGeom>
                        <a:solidFill>
                          <a:schemeClr val="bg2"/>
                        </a:solidFill>
                        <a:ln w="28575">
                          <a:noFill/>
                        </a:ln>
                      </wps:spPr>
                      <wps:txbx>
                        <w:txbxContent>
                          <w:p w14:paraId="5188B3AE" w14:textId="46899E5F" w:rsidR="001C5AE4" w:rsidRPr="00B57195" w:rsidRDefault="00EC3E23" w:rsidP="001C5AE4">
                            <w:r>
                              <w:rPr>
                                <w:rFonts w:ascii="Arial" w:hAnsi="Arial" w:cs="Arial"/>
                                <w:noProof/>
                                <w:sz w:val="20"/>
                                <w:szCs w:val="20"/>
                              </w:rPr>
                              <w:drawing>
                                <wp:inline distT="0" distB="0" distL="0" distR="0" wp14:anchorId="41661BF1" wp14:editId="110F4291">
                                  <wp:extent cx="4687444" cy="3124200"/>
                                  <wp:effectExtent l="0" t="0" r="0" b="0"/>
                                  <wp:docPr id="90625918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259188" name="Picture 15"/>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4687444" cy="31242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00D8B" id="_x0000_s1041" type="#_x0000_t202" style="position:absolute;margin-left:435.75pt;margin-top:311.85pt;width:372.45pt;height:249.15pt;z-index:25172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" fillcolor="#e7e6e6 [3214]" stroked="f" strokeweight="2.25pt">
                <v:textbox inset="0,0,0,0">
                  <w:txbxContent>
                    <w:p w14:paraId="5188B3AE" w14:textId="46899E5F" w:rsidR="001C5AE4" w:rsidRPr="00B57195" w:rsidRDefault="00EC3E23" w:rsidP="001C5AE4">
                      <w:r>
                        <w:rPr>
                          <w:rFonts w:ascii="Arial" w:hAnsi="Arial" w:cs="Arial"/>
                          <w:noProof/>
                          <w:sz w:val="20"/>
                          <w:szCs w:val="20"/>
                        </w:rPr>
                        <w:drawing>
                          <wp:inline distT="0" distB="0" distL="0" distR="0" wp14:anchorId="41661BF1" wp14:editId="110F4291">
                            <wp:extent cx="4687444" cy="3124200"/>
                            <wp:effectExtent l="0" t="0" r="0" b="0"/>
                            <wp:docPr id="90625918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259188" name="Picture 15"/>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4687444" cy="3124200"/>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0" distB="0" distL="114300" distR="114300" simplePos="0" relativeHeight="251730432" behindDoc="0" locked="0" layoutInCell="1" allowOverlap="1" wp14:anchorId="5DEA3AD2" wp14:editId="74B8AEFD">
                <wp:simplePos x="0" y="0"/>
                <wp:positionH relativeFrom="page">
                  <wp:posOffset>648335</wp:posOffset>
                </wp:positionH>
                <wp:positionV relativeFrom="page">
                  <wp:posOffset>3960495</wp:posOffset>
                </wp:positionV>
                <wp:extent cx="4730400" cy="3164400"/>
                <wp:effectExtent l="0" t="0" r="0" b="0"/>
                <wp:wrapNone/>
                <wp:docPr id="14309872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400" cy="3164400"/>
                        </a:xfrm>
                        <a:prstGeom prst="rect">
                          <a:avLst/>
                        </a:prstGeom>
                        <a:solidFill>
                          <a:schemeClr val="bg2"/>
                        </a:solidFill>
                        <a:ln w="28575">
                          <a:noFill/>
                        </a:ln>
                      </wps:spPr>
                      <wps:txbx>
                        <w:txbxContent>
                          <w:p w14:paraId="3FF5C4B3" w14:textId="4006D8F2" w:rsidR="001C5AE4" w:rsidRPr="00B57195" w:rsidRDefault="00EC3E23" w:rsidP="001C5AE4">
                            <w:r>
                              <w:rPr>
                                <w:rFonts w:ascii="Arial" w:hAnsi="Arial" w:cs="Arial"/>
                                <w:noProof/>
                                <w:sz w:val="20"/>
                                <w:szCs w:val="20"/>
                              </w:rPr>
                              <w:drawing>
                                <wp:inline distT="0" distB="0" distL="0" distR="0" wp14:anchorId="1BB0E343" wp14:editId="24482D71">
                                  <wp:extent cx="4681855" cy="3120474"/>
                                  <wp:effectExtent l="0" t="0" r="4445" b="3810"/>
                                  <wp:docPr id="20637994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799449" name="Picture 14"/>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681855" cy="3120474"/>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A3AD2" id="_x0000_s1042" type="#_x0000_t202" style="position:absolute;margin-left:51.05pt;margin-top:311.85pt;width:372.45pt;height:249.15pt;z-index:25173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" fillcolor="#e7e6e6 [3214]" stroked="f" strokeweight="2.25pt">
                <v:textbox inset="0,0,0,0">
                  <w:txbxContent>
                    <w:p w14:paraId="3FF5C4B3" w14:textId="4006D8F2" w:rsidR="001C5AE4" w:rsidRPr="00B57195" w:rsidRDefault="00EC3E23" w:rsidP="001C5AE4">
                      <w:r>
                        <w:rPr>
                          <w:rFonts w:ascii="Arial" w:hAnsi="Arial" w:cs="Arial"/>
                          <w:noProof/>
                          <w:sz w:val="20"/>
                          <w:szCs w:val="20"/>
                        </w:rPr>
                        <w:drawing>
                          <wp:inline distT="0" distB="0" distL="0" distR="0" wp14:anchorId="1BB0E343" wp14:editId="24482D71">
                            <wp:extent cx="4681855" cy="3120474"/>
                            <wp:effectExtent l="0" t="0" r="4445" b="3810"/>
                            <wp:docPr id="20637994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799449" name="Picture 1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681855" cy="3120474"/>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0" distB="0" distL="114300" distR="114300" simplePos="0" relativeHeight="251726336" behindDoc="0" locked="0" layoutInCell="1" allowOverlap="1" wp14:anchorId="63265CF2" wp14:editId="6F75A076">
                <wp:simplePos x="0" y="0"/>
                <wp:positionH relativeFrom="page">
                  <wp:posOffset>5530850</wp:posOffset>
                </wp:positionH>
                <wp:positionV relativeFrom="page">
                  <wp:posOffset>659130</wp:posOffset>
                </wp:positionV>
                <wp:extent cx="4730400" cy="3164400"/>
                <wp:effectExtent l="0" t="0" r="0" b="0"/>
                <wp:wrapNone/>
                <wp:docPr id="11820648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400" cy="3164400"/>
                        </a:xfrm>
                        <a:prstGeom prst="rect">
                          <a:avLst/>
                        </a:prstGeom>
                        <a:solidFill>
                          <a:schemeClr val="bg2"/>
                        </a:solidFill>
                        <a:ln w="28575">
                          <a:noFill/>
                        </a:ln>
                      </wps:spPr>
                      <wps:txbx>
                        <w:txbxContent>
                          <w:p w14:paraId="43BE9FD1" w14:textId="47C7C0BA" w:rsidR="001C5AE4" w:rsidRPr="00B57195" w:rsidRDefault="00EC3E23" w:rsidP="001C5AE4">
                            <w:r>
                              <w:rPr>
                                <w:rFonts w:ascii="Arial" w:hAnsi="Arial" w:cs="Arial"/>
                                <w:noProof/>
                                <w:sz w:val="20"/>
                                <w:szCs w:val="20"/>
                              </w:rPr>
                              <w:drawing>
                                <wp:inline distT="0" distB="0" distL="0" distR="0" wp14:anchorId="0D605AB5" wp14:editId="7B0BF159">
                                  <wp:extent cx="4681855" cy="3120474"/>
                                  <wp:effectExtent l="0" t="0" r="4445" b="3810"/>
                                  <wp:docPr id="2396015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601529" name="Picture 13"/>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4681855" cy="3120474"/>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65CF2" id="_x0000_s1043" type="#_x0000_t202" style="position:absolute;margin-left:435.5pt;margin-top:51.9pt;width:372.45pt;height:249.15pt;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" fillcolor="#e7e6e6 [3214]" stroked="f" strokeweight="2.25pt">
                <v:textbox inset="0,0,0,0">
                  <w:txbxContent>
                    <w:p w14:paraId="43BE9FD1" w14:textId="47C7C0BA" w:rsidR="001C5AE4" w:rsidRPr="00B57195" w:rsidRDefault="00EC3E23" w:rsidP="001C5AE4">
                      <w:r>
                        <w:rPr>
                          <w:rFonts w:ascii="Arial" w:hAnsi="Arial" w:cs="Arial"/>
                          <w:noProof/>
                          <w:sz w:val="20"/>
                          <w:szCs w:val="20"/>
                        </w:rPr>
                        <w:drawing>
                          <wp:inline distT="0" distB="0" distL="0" distR="0" wp14:anchorId="0D605AB5" wp14:editId="7B0BF159">
                            <wp:extent cx="4681855" cy="3120474"/>
                            <wp:effectExtent l="0" t="0" r="4445" b="3810"/>
                            <wp:docPr id="2396015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601529" name="Picture 1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4681855" cy="3120474"/>
                                    </a:xfrm>
                                    <a:prstGeom prst="rect">
                                      <a:avLst/>
                                    </a:prstGeom>
                                    <a:noFill/>
                                    <a:ln>
                                      <a:noFill/>
                                    </a:ln>
                                  </pic:spPr>
                                </pic:pic>
                              </a:graphicData>
                            </a:graphic>
                          </wp:inline>
                        </w:drawing>
                      </w:r>
                    </w:p>
                  </w:txbxContent>
                </v:textbox>
                <w10:wrap anchorx="page" anchory="page"/>
              </v:shape>
            </w:pict>
          </mc:Fallback>
        </mc:AlternateContent>
      </w:r>
      <w:r w:rsidR="00456D58">
        <w:rPr>
          <w:noProof/>
        </w:rPr>
        <mc:AlternateContent>
          <mc:Choice Requires="wps">
            <w:drawing>
              <wp:anchor distT="0" distB="0" distL="114300" distR="114300" simplePos="0" relativeHeight="251724288" behindDoc="0" locked="0" layoutInCell="1" allowOverlap="1" wp14:anchorId="1BA85D57" wp14:editId="002D1FEC">
                <wp:simplePos x="0" y="0"/>
                <wp:positionH relativeFrom="page">
                  <wp:posOffset>651510</wp:posOffset>
                </wp:positionH>
                <wp:positionV relativeFrom="page">
                  <wp:posOffset>651510</wp:posOffset>
                </wp:positionV>
                <wp:extent cx="4730400" cy="3164400"/>
                <wp:effectExtent l="0" t="0" r="0" b="0"/>
                <wp:wrapNone/>
                <wp:docPr id="4578862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400" cy="3164400"/>
                        </a:xfrm>
                        <a:prstGeom prst="rect">
                          <a:avLst/>
                        </a:prstGeom>
                        <a:solidFill>
                          <a:schemeClr val="bg2"/>
                        </a:solidFill>
                        <a:ln w="28575">
                          <a:noFill/>
                        </a:ln>
                      </wps:spPr>
                      <wps:txbx>
                        <w:txbxContent>
                          <w:p w14:paraId="175A9338" w14:textId="32064D0F" w:rsidR="00456D58" w:rsidRPr="00B57195" w:rsidRDefault="00EC3E23" w:rsidP="00456D58">
                            <w:r>
                              <w:rPr>
                                <w:rFonts w:ascii="Arial" w:hAnsi="Arial" w:cs="Arial"/>
                                <w:noProof/>
                                <w:sz w:val="20"/>
                                <w:szCs w:val="20"/>
                              </w:rPr>
                              <w:drawing>
                                <wp:inline distT="0" distB="0" distL="0" distR="0" wp14:anchorId="3F4E7EE1" wp14:editId="7F33057A">
                                  <wp:extent cx="4681855" cy="3120474"/>
                                  <wp:effectExtent l="0" t="0" r="4445" b="3810"/>
                                  <wp:docPr id="20915778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577828" name="Picture 12"/>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4681855" cy="3120474"/>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85D57" id="_x0000_s1044" type="#_x0000_t202" style="position:absolute;margin-left:51.3pt;margin-top:51.3pt;width:372.45pt;height:249.15pt;z-index:25172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" fillcolor="#e7e6e6 [3214]" stroked="f" strokeweight="2.25pt">
                <v:textbox inset="0,0,0,0">
                  <w:txbxContent>
                    <w:p w14:paraId="175A9338" w14:textId="32064D0F" w:rsidR="00456D58" w:rsidRPr="00B57195" w:rsidRDefault="00EC3E23" w:rsidP="00456D58">
                      <w:r>
                        <w:rPr>
                          <w:rFonts w:ascii="Arial" w:hAnsi="Arial" w:cs="Arial"/>
                          <w:noProof/>
                          <w:sz w:val="20"/>
                          <w:szCs w:val="20"/>
                        </w:rPr>
                        <w:drawing>
                          <wp:inline distT="0" distB="0" distL="0" distR="0" wp14:anchorId="3F4E7EE1" wp14:editId="7F33057A">
                            <wp:extent cx="4681855" cy="3120474"/>
                            <wp:effectExtent l="0" t="0" r="4445" b="3810"/>
                            <wp:docPr id="20915778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577828" name="Picture 12"/>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4681855" cy="3120474"/>
                                    </a:xfrm>
                                    <a:prstGeom prst="rect">
                                      <a:avLst/>
                                    </a:prstGeom>
                                    <a:noFill/>
                                    <a:ln>
                                      <a:noFill/>
                                    </a:ln>
                                  </pic:spPr>
                                </pic:pic>
                              </a:graphicData>
                            </a:graphic>
                          </wp:inline>
                        </w:drawing>
                      </w:r>
                    </w:p>
                  </w:txbxContent>
                </v:textbox>
                <w10:wrap anchorx="page" anchory="page"/>
              </v:shape>
            </w:pict>
          </mc:Fallback>
        </mc:AlternateContent>
      </w:r>
      <w:r w:rsidR="00BF7AF6">
        <w:rPr>
          <w:noProof/>
          <w:lang w:val="en-GB" w:eastAsia="en-GB"/>
        </w:rPr>
        <mc:AlternateContent>
          <mc:Choice Requires="wps">
            <w:drawing>
              <wp:anchor distT="0" distB="0" distL="114300" distR="114300" simplePos="0" relativeHeight="251644416" behindDoc="0" locked="0" layoutInCell="1" allowOverlap="1" wp14:anchorId="2A258B95" wp14:editId="4104B31C">
                <wp:simplePos x="0" y="0"/>
                <wp:positionH relativeFrom="column">
                  <wp:posOffset>8258810</wp:posOffset>
                </wp:positionH>
                <wp:positionV relativeFrom="paragraph">
                  <wp:posOffset>6165850</wp:posOffset>
                </wp:positionV>
                <wp:extent cx="2148205" cy="1046480"/>
                <wp:effectExtent l="0" t="0" r="0" b="0"/>
                <wp:wrapNone/>
                <wp:docPr id="6"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48205" cy="1046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FBB40" w14:textId="77777777" w:rsidR="00845F1B" w:rsidRPr="001B7248" w:rsidRDefault="00845F1B" w:rsidP="00845F1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58B95" id="Text Box 184" o:spid="_x0000_s1045" type="#_x0000_t202" style="position:absolute;margin-left:650.3pt;margin-top:485.5pt;width:169.15pt;height:82.4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" filled="f" stroked="f">
                <v:path arrowok="t"/>
                <v:textbox inset="0,0,0,0">
                  <w:txbxContent>
                    <w:p w14:paraId="78AFBB40" w14:textId="77777777" w:rsidR="00845F1B" w:rsidRPr="001B7248" w:rsidRDefault="00845F1B" w:rsidP="00845F1B"/>
                  </w:txbxContent>
                </v:textbox>
              </v:shape>
            </w:pict>
          </mc:Fallback>
        </mc:AlternateContent>
      </w:r>
    </w:p>
    <w:p w14:paraId="27FF9A3B" w14:textId="77777777" w:rsidR="009A53A5" w:rsidRDefault="002A32BD">
      <w:bookmarkStart w:id="0" w:name="OLE_LINK1"/>
      <w:r>
        <w:rPr>
          <w:noProof/>
        </w:rPr>
        <w:lastRenderedPageBreak/>
        <w:drawing>
          <wp:anchor distT="0" distB="0" distL="114300" distR="114300" simplePos="0" relativeHeight="251756032" behindDoc="0" locked="0" layoutInCell="1" allowOverlap="1" wp14:anchorId="79CE0AB9" wp14:editId="3264020C">
            <wp:simplePos x="0" y="0"/>
            <wp:positionH relativeFrom="page">
              <wp:posOffset>6784340</wp:posOffset>
            </wp:positionH>
            <wp:positionV relativeFrom="page">
              <wp:posOffset>6658852</wp:posOffset>
            </wp:positionV>
            <wp:extent cx="1113676" cy="201820"/>
            <wp:effectExtent l="0" t="0" r="0" b="8255"/>
            <wp:wrapNone/>
            <wp:docPr id="2135700344" name="Picture 43" descr="A white letter o and 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700344" name="Picture 43" descr="A white letter o and k on a black background&#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55369" cy="2093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7056" behindDoc="0" locked="0" layoutInCell="1" allowOverlap="1" wp14:anchorId="4855192F" wp14:editId="2EE982C6">
            <wp:simplePos x="0" y="0"/>
            <wp:positionH relativeFrom="page">
              <wp:posOffset>5843905</wp:posOffset>
            </wp:positionH>
            <wp:positionV relativeFrom="page">
              <wp:posOffset>7119620</wp:posOffset>
            </wp:positionV>
            <wp:extent cx="1685290" cy="276860"/>
            <wp:effectExtent l="0" t="0" r="0" b="8890"/>
            <wp:wrapNone/>
            <wp:docPr id="1860776764" name="Picture 44"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776764" name="Picture 44" descr="A white text on a black background&#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685290" cy="2768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5008" behindDoc="0" locked="0" layoutInCell="1" allowOverlap="1" wp14:anchorId="25484EAC" wp14:editId="0A991C90">
            <wp:simplePos x="0" y="0"/>
            <wp:positionH relativeFrom="page">
              <wp:posOffset>5472753</wp:posOffset>
            </wp:positionH>
            <wp:positionV relativeFrom="page">
              <wp:posOffset>6629528</wp:posOffset>
            </wp:positionV>
            <wp:extent cx="1132764" cy="230343"/>
            <wp:effectExtent l="0" t="0" r="0" b="0"/>
            <wp:wrapNone/>
            <wp:docPr id="22049007" name="Picture 42"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49007" name="Picture 42" descr="A white text on a black background&#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55718" cy="235011"/>
                    </a:xfrm>
                    <a:prstGeom prst="rect">
                      <a:avLst/>
                    </a:prstGeom>
                  </pic:spPr>
                </pic:pic>
              </a:graphicData>
            </a:graphic>
            <wp14:sizeRelH relativeFrom="page">
              <wp14:pctWidth>0</wp14:pctWidth>
            </wp14:sizeRelH>
            <wp14:sizeRelV relativeFrom="page">
              <wp14:pctHeight>0</wp14:pctHeight>
            </wp14:sizeRelV>
          </wp:anchor>
        </w:drawing>
      </w:r>
      <w:r w:rsidR="003D798F">
        <w:rPr>
          <w:noProof/>
        </w:rPr>
        <w:drawing>
          <wp:anchor distT="0" distB="0" distL="114300" distR="114300" simplePos="0" relativeHeight="251753984" behindDoc="0" locked="0" layoutInCell="1" allowOverlap="1" wp14:anchorId="6CDD9643" wp14:editId="358F35D6">
            <wp:simplePos x="0" y="0"/>
            <wp:positionH relativeFrom="page">
              <wp:posOffset>8324850</wp:posOffset>
            </wp:positionH>
            <wp:positionV relativeFrom="page">
              <wp:posOffset>6530340</wp:posOffset>
            </wp:positionV>
            <wp:extent cx="2059200" cy="677637"/>
            <wp:effectExtent l="0" t="0" r="0" b="8255"/>
            <wp:wrapNone/>
            <wp:docPr id="1606771534" name="Picture 4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771534" name="Picture 41" descr="A close up of a logo&#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059200" cy="677637"/>
                    </a:xfrm>
                    <a:prstGeom prst="rect">
                      <a:avLst/>
                    </a:prstGeom>
                  </pic:spPr>
                </pic:pic>
              </a:graphicData>
            </a:graphic>
            <wp14:sizeRelH relativeFrom="page">
              <wp14:pctWidth>0</wp14:pctWidth>
            </wp14:sizeRelH>
            <wp14:sizeRelV relativeFrom="page">
              <wp14:pctHeight>0</wp14:pctHeight>
            </wp14:sizeRelV>
          </wp:anchor>
        </w:drawing>
      </w:r>
      <w:r w:rsidR="003D798F">
        <w:rPr>
          <w:noProof/>
        </w:rPr>
        <mc:AlternateContent>
          <mc:Choice Requires="wps">
            <w:drawing>
              <wp:anchor distT="45720" distB="45720" distL="114300" distR="114300" simplePos="0" relativeHeight="251737600" behindDoc="0" locked="0" layoutInCell="1" allowOverlap="1" wp14:anchorId="58A184D1" wp14:editId="2F1E102D">
                <wp:simplePos x="0" y="0"/>
                <wp:positionH relativeFrom="page">
                  <wp:posOffset>561975</wp:posOffset>
                </wp:positionH>
                <wp:positionV relativeFrom="page">
                  <wp:posOffset>6563360</wp:posOffset>
                </wp:positionV>
                <wp:extent cx="2059200" cy="932400"/>
                <wp:effectExtent l="0" t="0" r="0" b="1270"/>
                <wp:wrapSquare wrapText="bothSides"/>
                <wp:docPr id="201342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200" cy="932400"/>
                        </a:xfrm>
                        <a:prstGeom prst="rect">
                          <a:avLst/>
                        </a:prstGeom>
                        <a:noFill/>
                        <a:ln w="0">
                          <a:noFill/>
                          <a:miter lim="800000"/>
                          <a:headEnd/>
                          <a:tailEnd/>
                        </a:ln>
                      </wps:spPr>
                      <wps:txbx>
                        <w:txbxContent>
                          <w:p w14:paraId="4D92A6AB" w14:textId="77777777" w:rsidR="002A32BD" w:rsidRDefault="002E5173" w:rsidP="002E5173">
                            <w:pPr>
                              <w:pStyle w:val="PropertyAddressInside"/>
                              <w:spacing w:after="60"/>
                              <w:rPr>
                                <w:rFonts w:ascii="Instrument Sans" w:hAnsi="Instrument Sans"/>
                                <w:color w:val="FFFFFF" w:themeColor="background1"/>
                                <w:sz w:val="24"/>
                                <w:szCs w:val="24"/>
                              </w:rPr>
                            </w:pPr>
                            <w:r w:rsidRPr="003D798F">
                              <w:rPr>
                                <w:rFonts w:ascii="Instrument Sans" w:hAnsi="Instrument Sans"/>
                                <w:color w:val="FFFFFF" w:themeColor="background1"/>
                                <w:sz w:val="24"/>
                                <w:szCs w:val="24"/>
                              </w:rPr>
                              <w:t>hello@laagency.co.uk</w:t>
                            </w:r>
                          </w:p>
                          <w:p w14:paraId="0E10DF1E" w14:textId="77777777" w:rsidR="002E5173" w:rsidRPr="003D798F" w:rsidRDefault="002E5173" w:rsidP="002E5173">
                            <w:pPr>
                              <w:pStyle w:val="PropertyAddressInside"/>
                              <w:spacing w:after="60"/>
                              <w:rPr>
                                <w:rFonts w:ascii="Instrument Sans" w:hAnsi="Instrument Sans"/>
                                <w:color w:val="FFFFFF" w:themeColor="background1"/>
                                <w:sz w:val="24"/>
                                <w:szCs w:val="24"/>
                              </w:rPr>
                            </w:pPr>
                            <w:r w:rsidRPr="003D798F">
                              <w:rPr>
                                <w:rFonts w:ascii="Instrument Sans" w:hAnsi="Instrument Sans"/>
                                <w:color w:val="FFFFFF" w:themeColor="background1"/>
                                <w:sz w:val="24"/>
                                <w:szCs w:val="24"/>
                              </w:rPr>
                              <w:t>01242 500 404</w:t>
                            </w:r>
                          </w:p>
                          <w:p w14:paraId="384C3214" w14:textId="7102919D" w:rsidR="005C6B73" w:rsidRPr="003D798F" w:rsidRDefault="005C6B73" w:rsidP="002E5173">
                            <w:pPr>
                              <w:pStyle w:val="PropertyAddressInside"/>
                              <w:spacing w:after="60"/>
                              <w:rPr>
                                <w:rFonts w:ascii="Instrument Sans" w:hAnsi="Instrument Sans"/>
                                <w:color w:val="FFFFFF" w:themeColor="background1"/>
                                <w:sz w:val="24"/>
                                <w:szCs w:val="24"/>
                              </w:rPr>
                            </w:pPr>
                            <w:r w:rsidRPr="003D798F">
                              <w:rPr>
                                <w:rFonts w:ascii="Instrument Sans" w:hAnsi="Instrument Sans"/>
                                <w:color w:val="FFFFFF" w:themeColor="background1"/>
                                <w:sz w:val="24"/>
                                <w:szCs w:val="24"/>
                              </w:rPr>
                              <w:t>laagency.co.uk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184D1" id="_x0000_s1046" type="#_x0000_t202" style="position:absolute;margin-left:44.25pt;margin-top:516.8pt;width:162.15pt;height:73.4pt;z-index:25173760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" filled="f" stroked="f" strokeweight="0">
                <v:textbox>
                  <w:txbxContent>
                    <w:p w14:paraId="4D92A6AB" w14:textId="77777777" w:rsidR="002A32BD" w:rsidRDefault="002E5173" w:rsidP="002E5173">
                      <w:pPr>
                        <w:pStyle w:val="PropertyAddressInside"/>
                        <w:spacing w:after="60"/>
                        <w:rPr>
                          <w:rFonts w:ascii="Instrument Sans" w:hAnsi="Instrument Sans"/>
                          <w:color w:val="FFFFFF" w:themeColor="background1"/>
                          <w:sz w:val="24"/>
                          <w:szCs w:val="24"/>
                        </w:rPr>
                      </w:pPr>
                      <w:r w:rsidRPr="003D798F">
                        <w:rPr>
                          <w:rFonts w:ascii="Instrument Sans" w:hAnsi="Instrument Sans"/>
                          <w:color w:val="FFFFFF" w:themeColor="background1"/>
                          <w:sz w:val="24"/>
                          <w:szCs w:val="24"/>
                        </w:rPr>
                        <w:t>hello@laagency.co.uk</w:t>
                      </w:r>
                    </w:p>
                    <w:p w14:paraId="0E10DF1E" w14:textId="77777777" w:rsidR="002E5173" w:rsidRPr="003D798F" w:rsidRDefault="002E5173" w:rsidP="002E5173">
                      <w:pPr>
                        <w:pStyle w:val="PropertyAddressInside"/>
                        <w:spacing w:after="60"/>
                        <w:rPr>
                          <w:rFonts w:ascii="Instrument Sans" w:hAnsi="Instrument Sans"/>
                          <w:color w:val="FFFFFF" w:themeColor="background1"/>
                          <w:sz w:val="24"/>
                          <w:szCs w:val="24"/>
                        </w:rPr>
                      </w:pPr>
                      <w:r w:rsidRPr="003D798F">
                        <w:rPr>
                          <w:rFonts w:ascii="Instrument Sans" w:hAnsi="Instrument Sans"/>
                          <w:color w:val="FFFFFF" w:themeColor="background1"/>
                          <w:sz w:val="24"/>
                          <w:szCs w:val="24"/>
                        </w:rPr>
                        <w:t>01242 500 404</w:t>
                      </w:r>
                    </w:p>
                    <w:p w14:paraId="384C3214" w14:textId="7102919D" w:rsidR="005C6B73" w:rsidRPr="003D798F" w:rsidRDefault="005C6B73" w:rsidP="002E5173">
                      <w:pPr>
                        <w:pStyle w:val="PropertyAddressInside"/>
                        <w:spacing w:after="60"/>
                        <w:rPr>
                          <w:rFonts w:ascii="Instrument Sans" w:hAnsi="Instrument Sans"/>
                          <w:color w:val="FFFFFF" w:themeColor="background1"/>
                          <w:sz w:val="24"/>
                          <w:szCs w:val="24"/>
                        </w:rPr>
                      </w:pPr>
                      <w:r w:rsidRPr="003D798F">
                        <w:rPr>
                          <w:rFonts w:ascii="Instrument Sans" w:hAnsi="Instrument Sans"/>
                          <w:color w:val="FFFFFF" w:themeColor="background1"/>
                          <w:sz w:val="24"/>
                          <w:szCs w:val="24"/>
                        </w:rPr>
                        <w:t>laagency.co.uk</w:t>
                      </w:r>
                    </w:p>
                  </w:txbxContent>
                </v:textbox>
                <w10:wrap type="square" anchorx="page" anchory="page"/>
              </v:shape>
            </w:pict>
          </mc:Fallback>
        </mc:AlternateContent>
      </w:r>
      <w:r w:rsidR="003D798F">
        <w:rPr>
          <w:noProof/>
        </w:rPr>
        <mc:AlternateContent>
          <mc:Choice Requires="wps">
            <w:drawing>
              <wp:anchor distT="45720" distB="45720" distL="114300" distR="114300" simplePos="0" relativeHeight="251739648" behindDoc="0" locked="0" layoutInCell="1" allowOverlap="1" wp14:anchorId="5F448675" wp14:editId="3567FA08">
                <wp:simplePos x="0" y="0"/>
                <wp:positionH relativeFrom="page">
                  <wp:posOffset>2952750</wp:posOffset>
                </wp:positionH>
                <wp:positionV relativeFrom="page">
                  <wp:posOffset>6562725</wp:posOffset>
                </wp:positionV>
                <wp:extent cx="2124000" cy="846000"/>
                <wp:effectExtent l="0" t="0" r="0" b="0"/>
                <wp:wrapSquare wrapText="bothSides"/>
                <wp:docPr id="1120608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00" cy="846000"/>
                        </a:xfrm>
                        <a:prstGeom prst="rect">
                          <a:avLst/>
                        </a:prstGeom>
                        <a:noFill/>
                        <a:ln w="0">
                          <a:noFill/>
                          <a:miter lim="800000"/>
                          <a:headEnd/>
                          <a:tailEnd/>
                        </a:ln>
                      </wps:spPr>
                      <wps:txbx>
                        <w:txbxContent>
                          <w:p w14:paraId="0B982210" w14:textId="77777777" w:rsidR="00FC5A1A" w:rsidRPr="003D798F" w:rsidRDefault="003B221E" w:rsidP="003D798F">
                            <w:pPr>
                              <w:pStyle w:val="PropertyAddressInside"/>
                              <w:spacing w:after="60"/>
                              <w:jc w:val="center"/>
                              <w:rPr>
                                <w:rFonts w:ascii="Instrument Sans" w:hAnsi="Instrument Sans"/>
                                <w:color w:val="FFFFFF" w:themeColor="background1"/>
                                <w:sz w:val="24"/>
                                <w:szCs w:val="24"/>
                              </w:rPr>
                            </w:pPr>
                            <w:r w:rsidRPr="003D798F">
                              <w:rPr>
                                <w:rFonts w:ascii="Instrument Sans" w:hAnsi="Instrument Sans"/>
                                <w:color w:val="FFFFFF" w:themeColor="background1"/>
                                <w:sz w:val="24"/>
                                <w:szCs w:val="24"/>
                              </w:rPr>
                              <w:t xml:space="preserve">The Limes, </w:t>
                            </w:r>
                            <w:proofErr w:type="spellStart"/>
                            <w:r w:rsidRPr="003D798F">
                              <w:rPr>
                                <w:rFonts w:ascii="Instrument Sans" w:hAnsi="Instrument Sans"/>
                                <w:color w:val="FFFFFF" w:themeColor="background1"/>
                                <w:sz w:val="24"/>
                                <w:szCs w:val="24"/>
                              </w:rPr>
                              <w:t>Bayshill</w:t>
                            </w:r>
                            <w:proofErr w:type="spellEnd"/>
                            <w:r w:rsidRPr="003D798F">
                              <w:rPr>
                                <w:rFonts w:ascii="Instrument Sans" w:hAnsi="Instrument Sans"/>
                                <w:color w:val="FFFFFF" w:themeColor="background1"/>
                                <w:sz w:val="24"/>
                                <w:szCs w:val="24"/>
                              </w:rPr>
                              <w:t xml:space="preserve"> Road, Cheltenham GL50 3AW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48675" id="_x0000_s1047" type="#_x0000_t202" style="position:absolute;margin-left:232.5pt;margin-top:516.75pt;width:167.25pt;height:66.6pt;z-index:25173964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" filled="f" stroked="f" strokeweight="0">
                <v:textbox>
                  <w:txbxContent>
                    <w:p w14:paraId="0B982210" w14:textId="77777777" w:rsidR="00FC5A1A" w:rsidRPr="003D798F" w:rsidRDefault="003B221E" w:rsidP="003D798F">
                      <w:pPr>
                        <w:pStyle w:val="PropertyAddressInside"/>
                        <w:spacing w:after="60"/>
                        <w:jc w:val="center"/>
                        <w:rPr>
                          <w:rFonts w:ascii="Instrument Sans" w:hAnsi="Instrument Sans"/>
                          <w:color w:val="FFFFFF" w:themeColor="background1"/>
                          <w:sz w:val="24"/>
                          <w:szCs w:val="24"/>
                        </w:rPr>
                      </w:pPr>
                      <w:r w:rsidRPr="003D798F">
                        <w:rPr>
                          <w:rFonts w:ascii="Instrument Sans" w:hAnsi="Instrument Sans"/>
                          <w:color w:val="FFFFFF" w:themeColor="background1"/>
                          <w:sz w:val="24"/>
                          <w:szCs w:val="24"/>
                        </w:rPr>
                        <w:t xml:space="preserve">The Limes, </w:t>
                      </w:r>
                      <w:proofErr w:type="spellStart"/>
                      <w:r w:rsidRPr="003D798F">
                        <w:rPr>
                          <w:rFonts w:ascii="Instrument Sans" w:hAnsi="Instrument Sans"/>
                          <w:color w:val="FFFFFF" w:themeColor="background1"/>
                          <w:sz w:val="24"/>
                          <w:szCs w:val="24"/>
                        </w:rPr>
                        <w:t>Bayshill</w:t>
                      </w:r>
                      <w:proofErr w:type="spellEnd"/>
                      <w:r w:rsidRPr="003D798F">
                        <w:rPr>
                          <w:rFonts w:ascii="Instrument Sans" w:hAnsi="Instrument Sans"/>
                          <w:color w:val="FFFFFF" w:themeColor="background1"/>
                          <w:sz w:val="24"/>
                          <w:szCs w:val="24"/>
                        </w:rPr>
                        <w:t xml:space="preserve"> Road, Cheltenham GL50 3AW</w:t>
                      </w:r>
                    </w:p>
                  </w:txbxContent>
                </v:textbox>
                <w10:wrap type="square" anchorx="page" anchory="page"/>
              </v:shape>
            </w:pict>
          </mc:Fallback>
        </mc:AlternateContent>
      </w:r>
      <w:r w:rsidR="003D798F">
        <w:rPr>
          <w:noProof/>
        </w:rPr>
        <mc:AlternateContent>
          <mc:Choice Requires="wps">
            <w:drawing>
              <wp:anchor distT="0" distB="0" distL="114300" distR="114300" simplePos="0" relativeHeight="251752960" behindDoc="0" locked="0" layoutInCell="1" allowOverlap="1" wp14:anchorId="61D2DC99" wp14:editId="42A77A45">
                <wp:simplePos x="0" y="0"/>
                <wp:positionH relativeFrom="column">
                  <wp:posOffset>8021955</wp:posOffset>
                </wp:positionH>
                <wp:positionV relativeFrom="page">
                  <wp:posOffset>6480810</wp:posOffset>
                </wp:positionV>
                <wp:extent cx="0" cy="936000"/>
                <wp:effectExtent l="0" t="0" r="38100" b="35560"/>
                <wp:wrapNone/>
                <wp:docPr id="1591628181" name="Straight Connector 52"/>
                <wp:cNvGraphicFramePr/>
                <a:graphic xmlns:a="http://schemas.openxmlformats.org/drawingml/2006/main">
                  <a:graphicData uri="http://schemas.microsoft.com/office/word/2010/wordprocessingShape">
                    <wps:wsp>
                      <wps:cNvCnPr/>
                      <wps:spPr>
                        <a:xfrm flipH="1">
                          <a:off x="0" y="0"/>
                          <a:ext cx="0" cy="936000"/>
                        </a:xfrm>
                        <a:prstGeom prst="line">
                          <a:avLst/>
                        </a:prstGeom>
                        <a:ln w="15875">
                          <a:solidFill>
                            <a:srgbClr val="F3746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8E0D69" id="Straight Connector 52" o:spid="_x0000_s1026" style="position:absolute;flip:x;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631.65pt,510.3pt" to="631.65pt,58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" strokecolor="#f3746d" strokeweight="1.25pt">
                <v:stroke joinstyle="miter"/>
                <w10:wrap anchory="page"/>
              </v:line>
            </w:pict>
          </mc:Fallback>
        </mc:AlternateContent>
      </w:r>
      <w:r w:rsidR="003B221E">
        <w:rPr>
          <w:noProof/>
        </w:rPr>
        <mc:AlternateContent>
          <mc:Choice Requires="wps">
            <w:drawing>
              <wp:anchor distT="0" distB="0" distL="114300" distR="114300" simplePos="0" relativeHeight="251748864" behindDoc="1" locked="0" layoutInCell="1" allowOverlap="1" wp14:anchorId="5B340B1A" wp14:editId="33EB5862">
                <wp:simplePos x="0" y="0"/>
                <wp:positionH relativeFrom="page">
                  <wp:posOffset>388620</wp:posOffset>
                </wp:positionH>
                <wp:positionV relativeFrom="page">
                  <wp:posOffset>172720</wp:posOffset>
                </wp:positionV>
                <wp:extent cx="10105200" cy="5554800"/>
                <wp:effectExtent l="0" t="0" r="4445" b="8255"/>
                <wp:wrapNone/>
                <wp:docPr id="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5200" cy="5554800"/>
                        </a:xfrm>
                        <a:prstGeom prst="rect">
                          <a:avLst/>
                        </a:prstGeom>
                        <a:noFill/>
                        <a:ln>
                          <a:noFill/>
                        </a:ln>
                        <a:extLst>
                          <a:ext uri="{909E8E84-426E-40DD-AFC4-6F175D3DCCD1}">
                            <a14:hiddenFill xmlns:a14="http://schemas.microsoft.com/office/drawing/2010/main">
                              <a:solidFill>
                                <a:srgbClr val="FF00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14:paraId="78607DD5" w14:textId="21E1CC17" w:rsidR="003B221E" w:rsidRPr="00B57195" w:rsidRDefault="00EC3E23" w:rsidP="003B221E">
                            <w:pPr>
                              <w:jc w:val="center"/>
                            </w:pPr>
                            <w:r>
                              <w:rPr>
                                <w:noProof/>
                              </w:rPr>
                              <w:drawing>
                                <wp:inline distT="0" distB="0" distL="0" distR="0" wp14:anchorId="6E5F5D67" wp14:editId="2700C5FB">
                                  <wp:extent cx="7690631" cy="5554345"/>
                                  <wp:effectExtent l="0" t="0" r="5715" b="0"/>
                                  <wp:docPr id="27581654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16547" name="Picture 17"/>
                                          <pic:cNvPicPr/>
                                        </pic:nvPicPr>
                                        <pic:blipFill>
                                          <a:blip r:embed="rId44">
                                            <a:extLst>
                                              <a:ext uri="{28A0092B-C50C-407E-A947-70E740481C1C}">
                                                <a14:useLocalDpi xmlns:a14="http://schemas.microsoft.com/office/drawing/2010/main" val="0"/>
                                              </a:ext>
                                            </a:extLst>
                                          </a:blip>
                                          <a:stretch>
                                            <a:fillRect/>
                                          </a:stretch>
                                        </pic:blipFill>
                                        <pic:spPr>
                                          <a:xfrm>
                                            <a:off x="0" y="0"/>
                                            <a:ext cx="7690631" cy="555434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40B1A" id="Text Box 34" o:spid="_x0000_s1048" type="#_x0000_t202" style="position:absolute;margin-left:30.6pt;margin-top:13.6pt;width:795.7pt;height:437.4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" filled="f" fillcolor="fuchsia" stroked="f" strokecolor="fuchsia">
                <v:textbox inset="0,0,0,0">
                  <w:txbxContent>
                    <w:p w14:paraId="78607DD5" w14:textId="21E1CC17" w:rsidR="003B221E" w:rsidRPr="00B57195" w:rsidRDefault="00EC3E23" w:rsidP="003B221E">
                      <w:pPr>
                        <w:jc w:val="center"/>
                      </w:pPr>
                      <w:r>
                        <w:rPr>
                          <w:noProof/>
                        </w:rPr>
                        <w:drawing>
                          <wp:inline distT="0" distB="0" distL="0" distR="0" wp14:anchorId="6E5F5D67" wp14:editId="2700C5FB">
                            <wp:extent cx="7690631" cy="5554345"/>
                            <wp:effectExtent l="0" t="0" r="5715" b="0"/>
                            <wp:docPr id="27581654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16547" name="Picture 17"/>
                                    <pic:cNvPicPr/>
                                  </pic:nvPicPr>
                                  <pic:blipFill>
                                    <a:blip r:embed="rId45">
                                      <a:extLst>
                                        <a:ext uri="{28A0092B-C50C-407E-A947-70E740481C1C}">
                                          <a14:useLocalDpi xmlns:a14="http://schemas.microsoft.com/office/drawing/2010/main" val="0"/>
                                        </a:ext>
                                      </a:extLst>
                                    </a:blip>
                                    <a:stretch>
                                      <a:fillRect/>
                                    </a:stretch>
                                  </pic:blipFill>
                                  <pic:spPr>
                                    <a:xfrm>
                                      <a:off x="0" y="0"/>
                                      <a:ext cx="7690631" cy="5554345"/>
                                    </a:xfrm>
                                    <a:prstGeom prst="rect">
                                      <a:avLst/>
                                    </a:prstGeom>
                                  </pic:spPr>
                                </pic:pic>
                              </a:graphicData>
                            </a:graphic>
                          </wp:inline>
                        </w:drawing>
                      </w:r>
                    </w:p>
                  </w:txbxContent>
                </v:textbox>
                <w10:wrap anchorx="page" anchory="page"/>
              </v:shape>
            </w:pict>
          </mc:Fallback>
        </mc:AlternateContent>
      </w:r>
      <w:r w:rsidR="003B221E">
        <w:rPr>
          <w:noProof/>
        </w:rPr>
        <mc:AlternateContent>
          <mc:Choice Requires="wps">
            <w:drawing>
              <wp:anchor distT="0" distB="0" distL="114300" distR="114300" simplePos="0" relativeHeight="251746816" behindDoc="0" locked="0" layoutInCell="1" allowOverlap="1" wp14:anchorId="0E4837D9" wp14:editId="1871B927">
                <wp:simplePos x="0" y="0"/>
                <wp:positionH relativeFrom="column">
                  <wp:posOffset>5346700</wp:posOffset>
                </wp:positionH>
                <wp:positionV relativeFrom="page">
                  <wp:posOffset>6480810</wp:posOffset>
                </wp:positionV>
                <wp:extent cx="0" cy="936000"/>
                <wp:effectExtent l="0" t="0" r="38100" b="35560"/>
                <wp:wrapNone/>
                <wp:docPr id="1224223641" name="Straight Connector 52"/>
                <wp:cNvGraphicFramePr/>
                <a:graphic xmlns:a="http://schemas.openxmlformats.org/drawingml/2006/main">
                  <a:graphicData uri="http://schemas.microsoft.com/office/word/2010/wordprocessingShape">
                    <wps:wsp>
                      <wps:cNvCnPr/>
                      <wps:spPr>
                        <a:xfrm flipH="1">
                          <a:off x="0" y="0"/>
                          <a:ext cx="0" cy="936000"/>
                        </a:xfrm>
                        <a:prstGeom prst="line">
                          <a:avLst/>
                        </a:prstGeom>
                        <a:ln w="15875">
                          <a:solidFill>
                            <a:srgbClr val="F3746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7FB1B6" id="Straight Connector 52" o:spid="_x0000_s1026" style="position:absolute;flip:x;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21pt,510.3pt" to="421pt,58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" strokecolor="#f3746d" strokeweight="1.25pt">
                <v:stroke joinstyle="miter"/>
                <w10:wrap anchory="page"/>
              </v:line>
            </w:pict>
          </mc:Fallback>
        </mc:AlternateContent>
      </w:r>
      <w:r w:rsidR="003B221E">
        <w:rPr>
          <w:noProof/>
        </w:rPr>
        <mc:AlternateContent>
          <mc:Choice Requires="wps">
            <w:drawing>
              <wp:anchor distT="0" distB="0" distL="114300" distR="114300" simplePos="0" relativeHeight="251743744" behindDoc="0" locked="0" layoutInCell="1" allowOverlap="1" wp14:anchorId="65EF15A5" wp14:editId="6B2FBB7A">
                <wp:simplePos x="0" y="0"/>
                <wp:positionH relativeFrom="page">
                  <wp:posOffset>2673350</wp:posOffset>
                </wp:positionH>
                <wp:positionV relativeFrom="page">
                  <wp:posOffset>6480810</wp:posOffset>
                </wp:positionV>
                <wp:extent cx="0" cy="936000"/>
                <wp:effectExtent l="0" t="0" r="38100" b="35560"/>
                <wp:wrapNone/>
                <wp:docPr id="503409465" name="Straight Connector 52"/>
                <wp:cNvGraphicFramePr/>
                <a:graphic xmlns:a="http://schemas.openxmlformats.org/drawingml/2006/main">
                  <a:graphicData uri="http://schemas.microsoft.com/office/word/2010/wordprocessingShape">
                    <wps:wsp>
                      <wps:cNvCnPr/>
                      <wps:spPr>
                        <a:xfrm flipH="1">
                          <a:off x="0" y="0"/>
                          <a:ext cx="0" cy="936000"/>
                        </a:xfrm>
                        <a:prstGeom prst="line">
                          <a:avLst/>
                        </a:prstGeom>
                        <a:ln w="15875">
                          <a:solidFill>
                            <a:srgbClr val="F3746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CC1EEB" id="Straight Connector 52" o:spid="_x0000_s1026" style="position:absolute;flip:x;z-index:25174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210.5pt,510.3pt" to="210.5pt,58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" strokecolor="#f3746d" strokeweight="1.25pt">
                <v:stroke joinstyle="miter"/>
                <w10:wrap anchorx="page" anchory="page"/>
              </v:line>
            </w:pict>
          </mc:Fallback>
        </mc:AlternateContent>
      </w:r>
      <w:r w:rsidR="00FC5A1A">
        <w:rPr>
          <w:noProof/>
        </w:rPr>
        <mc:AlternateContent>
          <mc:Choice Requires="wps">
            <w:drawing>
              <wp:anchor distT="0" distB="0" distL="114300" distR="114300" simplePos="0" relativeHeight="251732480" behindDoc="1" locked="0" layoutInCell="1" allowOverlap="1" wp14:anchorId="03719D13" wp14:editId="6EF75889">
                <wp:simplePos x="0" y="0"/>
                <wp:positionH relativeFrom="page">
                  <wp:posOffset>-28575</wp:posOffset>
                </wp:positionH>
                <wp:positionV relativeFrom="page">
                  <wp:posOffset>6000750</wp:posOffset>
                </wp:positionV>
                <wp:extent cx="11603355" cy="3235960"/>
                <wp:effectExtent l="0" t="0" r="0" b="2540"/>
                <wp:wrapNone/>
                <wp:docPr id="1713103884" name="Rectangle 28"/>
                <wp:cNvGraphicFramePr/>
                <a:graphic xmlns:a="http://schemas.openxmlformats.org/drawingml/2006/main">
                  <a:graphicData uri="http://schemas.microsoft.com/office/word/2010/wordprocessingShape">
                    <wps:wsp>
                      <wps:cNvSpPr/>
                      <wps:spPr>
                        <a:xfrm>
                          <a:off x="0" y="0"/>
                          <a:ext cx="11603355" cy="3235960"/>
                        </a:xfrm>
                        <a:prstGeom prst="rect">
                          <a:avLst/>
                        </a:prstGeom>
                        <a:solidFill>
                          <a:srgbClr val="493E0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4A753" id="Rectangle 28" o:spid="_x0000_s1026" style="position:absolute;margin-left:-2.25pt;margin-top:472.5pt;width:913.65pt;height:254.8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" fillcolor="#493e0f" stroked="f" strokeweight="1pt">
                <w10:wrap anchorx="page" anchory="page"/>
              </v:rect>
            </w:pict>
          </mc:Fallback>
        </mc:AlternateContent>
      </w:r>
      <w:bookmarkEnd w:id="0"/>
    </w:p>
    <w:sectPr w:rsidR="009A53A5" w:rsidSect="002E5173">
      <w:headerReference w:type="default" r:id="rId46"/>
      <w:footerReference w:type="default" r:id="rId47"/>
      <w:pgSz w:w="17178" w:h="12246" w:code="130"/>
      <w:pgMar w:top="0" w:right="0" w:bottom="0" w:left="0" w:header="0" w:footer="122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CC6DE4" w14:textId="77777777" w:rsidR="00336381" w:rsidRDefault="00336381">
      <w:r>
        <w:separator/>
      </w:r>
    </w:p>
  </w:endnote>
  <w:endnote w:type="continuationSeparator" w:id="0">
    <w:p w14:paraId="25DB579E" w14:textId="77777777" w:rsidR="00336381" w:rsidRDefault="00336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Instrument Sans Medium">
    <w:altName w:val="Calibri"/>
    <w:panose1 w:val="020B0604020202020204"/>
    <w:charset w:val="00"/>
    <w:family w:val="auto"/>
    <w:pitch w:val="variable"/>
    <w:sig w:usb0="A000006F" w:usb1="0000006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Helvetica">
    <w:panose1 w:val="00000000000000000000"/>
    <w:charset w:val="00"/>
    <w:family w:val="auto"/>
    <w:pitch w:val="variable"/>
    <w:sig w:usb0="E00002FF" w:usb1="5000785B" w:usb2="00000000" w:usb3="00000000" w:csb0="0000019F" w:csb1="00000000"/>
  </w:font>
  <w:font w:name="Instrument Serif">
    <w:altName w:val="Calibri"/>
    <w:panose1 w:val="020B0604020202020204"/>
    <w:charset w:val="00"/>
    <w:family w:val="auto"/>
    <w:pitch w:val="variable"/>
    <w:sig w:usb0="A000006F" w:usb1="0000004A" w:usb2="00000000" w:usb3="00000000" w:csb0="00000093" w:csb1="00000000"/>
  </w:font>
  <w:font w:name="Instrument Sans">
    <w:altName w:val="Calibri"/>
    <w:panose1 w:val="020B0604020202020204"/>
    <w:charset w:val="00"/>
    <w:family w:val="auto"/>
    <w:pitch w:val="variable"/>
    <w:sig w:usb0="A000006F" w:usb1="0000006A" w:usb2="00000000" w:usb3="00000000" w:csb0="00000093" w:csb1="00000000"/>
  </w:font>
  <w:font w:name="Verdana">
    <w:panose1 w:val="020B0604030504040204"/>
    <w:charset w:val="00"/>
    <w:family w:val="swiss"/>
    <w:pitch w:val="variable"/>
    <w:sig w:usb0="A10006FF" w:usb1="4000205B" w:usb2="00000010" w:usb3="00000000" w:csb0="0000019F" w:csb1="00000000"/>
  </w:font>
  <w:font w:name="Times-Roman">
    <w:altName w:val="Times New Roman"/>
    <w:panose1 w:val="020B0604020202020204"/>
    <w:charset w:val="00"/>
    <w:family w:val="roman"/>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4BC923" w14:textId="77777777" w:rsidR="009A53A5" w:rsidRDefault="009A53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2E8B77" w14:textId="77777777" w:rsidR="009A53A5" w:rsidRDefault="009A53A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947FBD" w14:textId="77777777" w:rsidR="009A53A5" w:rsidRDefault="009A53A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78DB8C" w14:textId="77777777" w:rsidR="00AD46D7" w:rsidRDefault="00BF7AF6">
    <w:r>
      <w:rPr>
        <w:noProof/>
        <w:lang w:val="en-GB" w:eastAsia="en-GB"/>
      </w:rPr>
      <mc:AlternateContent>
        <mc:Choice Requires="wps">
          <w:drawing>
            <wp:anchor distT="0" distB="0" distL="114300" distR="114300" simplePos="0" relativeHeight="251656704" behindDoc="0" locked="0" layoutInCell="1" allowOverlap="1" wp14:anchorId="2E657453" wp14:editId="0EBDE23D">
              <wp:simplePos x="0" y="0"/>
              <wp:positionH relativeFrom="page">
                <wp:posOffset>474133</wp:posOffset>
              </wp:positionH>
              <wp:positionV relativeFrom="page">
                <wp:posOffset>7003627</wp:posOffset>
              </wp:positionV>
              <wp:extent cx="6834294" cy="480060"/>
              <wp:effectExtent l="0" t="0" r="11430" b="2540"/>
              <wp:wrapNone/>
              <wp:docPr id="4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34294"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775AB" w14:textId="77777777" w:rsidR="00845F1B" w:rsidRPr="00122BC6" w:rsidRDefault="00845F1B" w:rsidP="00845F1B">
                          <w:pPr>
                            <w:jc w:val="both"/>
                            <w:rPr>
                              <w:rFonts w:ascii="Helvetica" w:hAnsi="Helvetica"/>
                              <w:color w:val="FFFFFF"/>
                              <w:spacing w:val="-3"/>
                              <w:sz w:val="14"/>
                              <w:szCs w:val="14"/>
                            </w:rPr>
                          </w:pPr>
                          <w:r w:rsidRPr="00122BC6">
                            <w:rPr>
                              <w:rFonts w:ascii="Helvetica" w:hAnsi="Helvetica"/>
                              <w:color w:val="FFFFFF"/>
                              <w:spacing w:val="-3"/>
                              <w:sz w:val="14"/>
                              <w:szCs w:val="14"/>
                            </w:rPr>
                            <w:t>IMPORTANT: we would like to inform prospective purchasers that these sales particulars have been prepared as a general guide only. A detailed survey has not been carried out, nor the services, appliances and fittings tested. Room sizes should not be relied upon for furnishing purposes and are approximate. If floor plans are included, they are for guidance only and illustration purposes only and may not be to scale. If there are any important matters likely to affect your decision to buy, please contact us before viewing the property.</w:t>
                          </w:r>
                        </w:p>
                        <w:p w14:paraId="2169D6B2" w14:textId="77777777" w:rsidR="00845F1B" w:rsidRPr="007D4BB6" w:rsidRDefault="00845F1B" w:rsidP="00845F1B">
                          <w:pPr>
                            <w:jc w:val="both"/>
                            <w:rPr>
                              <w:rFonts w:ascii="Arial" w:hAnsi="Arial" w:cs="Arial"/>
                              <w:color w:val="FFFFFF"/>
                              <w:spacing w:val="-4"/>
                              <w:sz w:val="14"/>
                              <w:szCs w:val="14"/>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657453" id="_x0000_t202" coordsize="21600,21600" o:spt="202" path="m,l,21600r21600,l21600,xe">
              <v:stroke joinstyle="miter"/>
              <v:path gradientshapeok="t" o:connecttype="rect"/>
            </v:shapetype>
            <v:shape id="Text Box 68" o:spid="_x0000_s1049" type="#_x0000_t202" style="position:absolute;margin-left:37.35pt;margin-top:551.45pt;width:538.15pt;height:37.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" filled="f" stroked="f">
              <v:path arrowok="t"/>
              <v:textbox inset="0,0,0,0">
                <w:txbxContent>
                  <w:p w14:paraId="25F775AB" w14:textId="77777777" w:rsidR="00845F1B" w:rsidRPr="00122BC6" w:rsidRDefault="00845F1B" w:rsidP="00845F1B">
                    <w:pPr>
                      <w:jc w:val="both"/>
                      <w:rPr>
                        <w:rFonts w:ascii="Helvetica" w:hAnsi="Helvetica"/>
                        <w:color w:val="FFFFFF"/>
                        <w:spacing w:val="-3"/>
                        <w:sz w:val="14"/>
                        <w:szCs w:val="14"/>
                      </w:rPr>
                    </w:pPr>
                    <w:r w:rsidRPr="00122BC6">
                      <w:rPr>
                        <w:rFonts w:ascii="Helvetica" w:hAnsi="Helvetica"/>
                        <w:color w:val="FFFFFF"/>
                        <w:spacing w:val="-3"/>
                        <w:sz w:val="14"/>
                        <w:szCs w:val="14"/>
                      </w:rPr>
                      <w:t>IMPORTANT: we would like to inform prospective purchasers that these sales particulars have been prepared as a general guide only. A detailed survey has not been carried out, nor the services, appliances and fittings tested. Room sizes should not be relied upon for furnishing purposes and are approximate. If floor plans are included, they are for guidance only and illustration purposes only and may not be to scale. If there are any important matters likely to affect your decision to buy, please contact us before viewing the property.</w:t>
                    </w:r>
                  </w:p>
                  <w:p w14:paraId="2169D6B2" w14:textId="77777777" w:rsidR="00845F1B" w:rsidRPr="007D4BB6" w:rsidRDefault="00845F1B" w:rsidP="00845F1B">
                    <w:pPr>
                      <w:jc w:val="both"/>
                      <w:rPr>
                        <w:rFonts w:ascii="Arial" w:hAnsi="Arial" w:cs="Arial"/>
                        <w:color w:val="FFFFFF"/>
                        <w:spacing w:val="-4"/>
                        <w:sz w:val="14"/>
                        <w:szCs w:val="14"/>
                        <w:lang w:val="en-GB"/>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EC0BAE" w14:textId="77777777" w:rsidR="001C5AE4" w:rsidRDefault="001C5AE4"/>
  <w:p w14:paraId="4188F86A" w14:textId="77777777" w:rsidR="00845F1B" w:rsidRDefault="00845F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566DB1" w14:textId="77777777" w:rsidR="00336381" w:rsidRDefault="00336381">
      <w:r>
        <w:separator/>
      </w:r>
    </w:p>
  </w:footnote>
  <w:footnote w:type="continuationSeparator" w:id="0">
    <w:p w14:paraId="1BAA71A5" w14:textId="77777777" w:rsidR="00336381" w:rsidRDefault="00336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707004" w14:textId="77777777" w:rsidR="009A53A5" w:rsidRDefault="009A53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4AC35E" w14:textId="77777777" w:rsidR="009A53A5" w:rsidRDefault="009A53A5">
    <w:pPr>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1CB16C" w14:textId="77777777" w:rsidR="009A53A5" w:rsidRDefault="009A53A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369962" w14:textId="77777777" w:rsidR="00AD46D7" w:rsidRDefault="00AD46D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5DAB29" w14:textId="77777777" w:rsidR="00845F1B" w:rsidRDefault="00845F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43F327C"/>
    <w:multiLevelType w:val="hybridMultilevel"/>
    <w:tmpl w:val="DD1AB424"/>
    <w:lvl w:ilvl="0" w:tplc="02E2ED64">
      <w:start w:val="26"/>
      <w:numFmt w:val="bullet"/>
      <w:lvlText w:val="-"/>
      <w:lvlJc w:val="left"/>
      <w:pPr>
        <w:ind w:left="720" w:hanging="360"/>
      </w:pPr>
      <w:rPr>
        <w:rFonts w:ascii="Instrument Sans Medium" w:eastAsia="Times New Roman" w:hAnsi="Instrument Sans Medium"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1954B8"/>
    <w:multiLevelType w:val="hybridMultilevel"/>
    <w:tmpl w:val="83CE0FD6"/>
    <w:lvl w:ilvl="0" w:tplc="28CEECF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CDF6667"/>
    <w:multiLevelType w:val="hybridMultilevel"/>
    <w:tmpl w:val="A774AE70"/>
    <w:lvl w:ilvl="0" w:tplc="215288C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74E4E3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30638820">
    <w:abstractNumId w:val="3"/>
  </w:num>
  <w:num w:numId="2" w16cid:durableId="951746461">
    <w:abstractNumId w:val="1"/>
  </w:num>
  <w:num w:numId="3" w16cid:durableId="1100492982">
    <w:abstractNumId w:val="2"/>
  </w:num>
  <w:num w:numId="4" w16cid:durableId="149876173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embedSystemFonts/>
  <w:proofState w:spelling="clean" w:grammar="clean"/>
  <w:attachedTemplate r:id="rId1"/>
  <w:stylePaneFormatFilter w:val="2F08" w:allStyles="0" w:customStyles="0" w:latentStyles="0" w:stylesInUse="1" w:headingStyles="0" w:numberingStyles="0" w:tableStyles="0" w:directFormattingOnRuns="1" w:directFormattingOnParagraphs="1" w:directFormattingOnNumbering="1" w:directFormattingOnTables="1" w:clearFormatting="0" w:top3HeadingStyles="1" w:visibleStyles="0" w:alternateStyleNames="0"/>
  <w:defaultTabStop w:val="720"/>
  <w:drawingGridHorizontalSpacing w:val="187"/>
  <w:drawingGridVerticalSpacing w:val="187"/>
  <w:noPunctuationKerning/>
  <w:characterSpacingControl w:val="doNotCompress"/>
  <w:hdrShapeDefaults>
    <o:shapedefaults v:ext="edit" spidmax="2050" style="mso-wrap-style:none;mso-position-horizontal-relative:page;mso-position-vertical-relative:page" fillcolor="white" strokecolor="none [3212]">
      <v:fill color="white"/>
      <v:stroke color="none [3212]" weight="3pt"/>
      <v:textbox style="mso-fit-shape-to-text:t"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E23"/>
    <w:rsid w:val="00014093"/>
    <w:rsid w:val="00016D62"/>
    <w:rsid w:val="00024C1E"/>
    <w:rsid w:val="00037A8C"/>
    <w:rsid w:val="00037DEF"/>
    <w:rsid w:val="0004715E"/>
    <w:rsid w:val="0005567A"/>
    <w:rsid w:val="000661FA"/>
    <w:rsid w:val="00077AFC"/>
    <w:rsid w:val="00091235"/>
    <w:rsid w:val="00091675"/>
    <w:rsid w:val="00097266"/>
    <w:rsid w:val="000A2D89"/>
    <w:rsid w:val="000B2FDB"/>
    <w:rsid w:val="000E4B2A"/>
    <w:rsid w:val="000F2442"/>
    <w:rsid w:val="000F772B"/>
    <w:rsid w:val="00116DDA"/>
    <w:rsid w:val="00122BC6"/>
    <w:rsid w:val="00126C76"/>
    <w:rsid w:val="00137243"/>
    <w:rsid w:val="00144C94"/>
    <w:rsid w:val="00153DC5"/>
    <w:rsid w:val="0017123D"/>
    <w:rsid w:val="001853B9"/>
    <w:rsid w:val="001949CC"/>
    <w:rsid w:val="001C5533"/>
    <w:rsid w:val="001C5AE4"/>
    <w:rsid w:val="001D056B"/>
    <w:rsid w:val="001D2CC0"/>
    <w:rsid w:val="001E3309"/>
    <w:rsid w:val="00243C67"/>
    <w:rsid w:val="0028474C"/>
    <w:rsid w:val="002A32BD"/>
    <w:rsid w:val="002C1A0E"/>
    <w:rsid w:val="002E5173"/>
    <w:rsid w:val="003024E2"/>
    <w:rsid w:val="00303C1A"/>
    <w:rsid w:val="00305F67"/>
    <w:rsid w:val="00310E92"/>
    <w:rsid w:val="00335B65"/>
    <w:rsid w:val="00336381"/>
    <w:rsid w:val="00350B62"/>
    <w:rsid w:val="003635C7"/>
    <w:rsid w:val="003736C1"/>
    <w:rsid w:val="0038676E"/>
    <w:rsid w:val="003928DC"/>
    <w:rsid w:val="00393EF0"/>
    <w:rsid w:val="003A74A2"/>
    <w:rsid w:val="003B221E"/>
    <w:rsid w:val="003B6EE8"/>
    <w:rsid w:val="003B707D"/>
    <w:rsid w:val="003D798F"/>
    <w:rsid w:val="003F36A2"/>
    <w:rsid w:val="003F37A7"/>
    <w:rsid w:val="003F7C21"/>
    <w:rsid w:val="00402050"/>
    <w:rsid w:val="00405F07"/>
    <w:rsid w:val="00414BC0"/>
    <w:rsid w:val="00456D58"/>
    <w:rsid w:val="00482653"/>
    <w:rsid w:val="00485DF3"/>
    <w:rsid w:val="004A2BEE"/>
    <w:rsid w:val="004B18A9"/>
    <w:rsid w:val="004B76A7"/>
    <w:rsid w:val="004B7BFE"/>
    <w:rsid w:val="004C7290"/>
    <w:rsid w:val="004F5A6C"/>
    <w:rsid w:val="0050326D"/>
    <w:rsid w:val="005214BD"/>
    <w:rsid w:val="00522AF6"/>
    <w:rsid w:val="00524630"/>
    <w:rsid w:val="00525E81"/>
    <w:rsid w:val="00545C2D"/>
    <w:rsid w:val="00547A9E"/>
    <w:rsid w:val="005718AA"/>
    <w:rsid w:val="00574C3F"/>
    <w:rsid w:val="005A3C99"/>
    <w:rsid w:val="005C4A07"/>
    <w:rsid w:val="005C6B73"/>
    <w:rsid w:val="005D0F57"/>
    <w:rsid w:val="005E6580"/>
    <w:rsid w:val="005F00C4"/>
    <w:rsid w:val="00602A75"/>
    <w:rsid w:val="006241B5"/>
    <w:rsid w:val="006311EA"/>
    <w:rsid w:val="00641B21"/>
    <w:rsid w:val="00642C5B"/>
    <w:rsid w:val="006573F9"/>
    <w:rsid w:val="006657E7"/>
    <w:rsid w:val="00670AA4"/>
    <w:rsid w:val="0069252B"/>
    <w:rsid w:val="006B1043"/>
    <w:rsid w:val="006C1C6C"/>
    <w:rsid w:val="006D4BAF"/>
    <w:rsid w:val="006D4E32"/>
    <w:rsid w:val="006E286F"/>
    <w:rsid w:val="006F0CEE"/>
    <w:rsid w:val="00700F6B"/>
    <w:rsid w:val="007030CA"/>
    <w:rsid w:val="0070619E"/>
    <w:rsid w:val="00712D5E"/>
    <w:rsid w:val="00736AC3"/>
    <w:rsid w:val="007436E0"/>
    <w:rsid w:val="007441D6"/>
    <w:rsid w:val="0077210E"/>
    <w:rsid w:val="007A13C0"/>
    <w:rsid w:val="007D55FD"/>
    <w:rsid w:val="007E5223"/>
    <w:rsid w:val="008152C6"/>
    <w:rsid w:val="00822F8D"/>
    <w:rsid w:val="00825C4E"/>
    <w:rsid w:val="00831539"/>
    <w:rsid w:val="00841A28"/>
    <w:rsid w:val="00844CCF"/>
    <w:rsid w:val="00845F1B"/>
    <w:rsid w:val="0085733C"/>
    <w:rsid w:val="00875E59"/>
    <w:rsid w:val="00890D95"/>
    <w:rsid w:val="00893504"/>
    <w:rsid w:val="00897753"/>
    <w:rsid w:val="008C2FBE"/>
    <w:rsid w:val="008E7B13"/>
    <w:rsid w:val="008F33F8"/>
    <w:rsid w:val="008F34AC"/>
    <w:rsid w:val="00900629"/>
    <w:rsid w:val="0091540B"/>
    <w:rsid w:val="00943131"/>
    <w:rsid w:val="00962E2A"/>
    <w:rsid w:val="0097166B"/>
    <w:rsid w:val="00974693"/>
    <w:rsid w:val="009747C6"/>
    <w:rsid w:val="00991D63"/>
    <w:rsid w:val="009A53A5"/>
    <w:rsid w:val="009B2C46"/>
    <w:rsid w:val="009B4543"/>
    <w:rsid w:val="009C1ABF"/>
    <w:rsid w:val="009F0A1A"/>
    <w:rsid w:val="009F7157"/>
    <w:rsid w:val="00A004C5"/>
    <w:rsid w:val="00A07484"/>
    <w:rsid w:val="00A07DE5"/>
    <w:rsid w:val="00A2075B"/>
    <w:rsid w:val="00A226F3"/>
    <w:rsid w:val="00A30AA6"/>
    <w:rsid w:val="00A3719B"/>
    <w:rsid w:val="00A41F83"/>
    <w:rsid w:val="00A57930"/>
    <w:rsid w:val="00A70324"/>
    <w:rsid w:val="00A71ED7"/>
    <w:rsid w:val="00A84AEE"/>
    <w:rsid w:val="00A90008"/>
    <w:rsid w:val="00AC0593"/>
    <w:rsid w:val="00AC0BF1"/>
    <w:rsid w:val="00AC40B5"/>
    <w:rsid w:val="00AD46D7"/>
    <w:rsid w:val="00AE799C"/>
    <w:rsid w:val="00AF69A0"/>
    <w:rsid w:val="00B007F2"/>
    <w:rsid w:val="00B0308C"/>
    <w:rsid w:val="00B14711"/>
    <w:rsid w:val="00B1761D"/>
    <w:rsid w:val="00B277AD"/>
    <w:rsid w:val="00B63171"/>
    <w:rsid w:val="00B87C94"/>
    <w:rsid w:val="00BB21DE"/>
    <w:rsid w:val="00BB7952"/>
    <w:rsid w:val="00BC58C4"/>
    <w:rsid w:val="00BE5DCF"/>
    <w:rsid w:val="00BF35F8"/>
    <w:rsid w:val="00BF7AF6"/>
    <w:rsid w:val="00C05218"/>
    <w:rsid w:val="00C63291"/>
    <w:rsid w:val="00C76E3F"/>
    <w:rsid w:val="00C93EF8"/>
    <w:rsid w:val="00CA7314"/>
    <w:rsid w:val="00D077E1"/>
    <w:rsid w:val="00D159B5"/>
    <w:rsid w:val="00D41842"/>
    <w:rsid w:val="00D473B5"/>
    <w:rsid w:val="00D51E3A"/>
    <w:rsid w:val="00D522DE"/>
    <w:rsid w:val="00D525E3"/>
    <w:rsid w:val="00D52762"/>
    <w:rsid w:val="00D600AC"/>
    <w:rsid w:val="00D61760"/>
    <w:rsid w:val="00D76B78"/>
    <w:rsid w:val="00DC193B"/>
    <w:rsid w:val="00DC24E3"/>
    <w:rsid w:val="00DE51C8"/>
    <w:rsid w:val="00DF33EC"/>
    <w:rsid w:val="00DF60E1"/>
    <w:rsid w:val="00E20949"/>
    <w:rsid w:val="00E34128"/>
    <w:rsid w:val="00E75B74"/>
    <w:rsid w:val="00EA32EE"/>
    <w:rsid w:val="00EB15D9"/>
    <w:rsid w:val="00EC3E23"/>
    <w:rsid w:val="00EE7003"/>
    <w:rsid w:val="00F24943"/>
    <w:rsid w:val="00F26488"/>
    <w:rsid w:val="00F326C7"/>
    <w:rsid w:val="00F53A4B"/>
    <w:rsid w:val="00F87B4D"/>
    <w:rsid w:val="00FB0E77"/>
    <w:rsid w:val="00FB1365"/>
    <w:rsid w:val="00FC5A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mso-position-horizontal-relative:page;mso-position-vertical-relative:page" fillcolor="white" strokecolor="none [3212]">
      <v:fill color="white"/>
      <v:stroke color="none [3212]" weight="3pt"/>
      <v:textbox style="mso-fit-shape-to-text:t" inset="0,0,0,0"/>
    </o:shapedefaults>
    <o:shapelayout v:ext="edit">
      <o:idmap v:ext="edit" data="2"/>
    </o:shapelayout>
  </w:shapeDefaults>
  <w:decimalSymbol w:val="."/>
  <w:listSeparator w:val=","/>
  <w14:docId w14:val="6D7EDCCF"/>
  <w15:chartTrackingRefBased/>
  <w15:docId w15:val="{43778210-8FCF-224C-8EA2-D7D589FE9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footer" w:uiPriority="99"/>
    <w:lsdException w:name="caption" w:semiHidden="1" w:unhideWhenUs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326C7"/>
    <w:rPr>
      <w:sz w:val="24"/>
      <w:szCs w:val="24"/>
      <w:lang w:val="en-US" w:eastAsia="en-US"/>
    </w:rPr>
  </w:style>
  <w:style w:type="paragraph" w:styleId="Heading1">
    <w:name w:val="heading 1"/>
    <w:basedOn w:val="Normal"/>
    <w:next w:val="Normal"/>
    <w:rsid w:val="00091675"/>
    <w:pPr>
      <w:keepNext/>
      <w:spacing w:before="240" w:after="60"/>
      <w:outlineLvl w:val="0"/>
    </w:pPr>
    <w:rPr>
      <w:rFonts w:ascii="Arial" w:hAnsi="Arial" w:cs="Arial"/>
      <w:b/>
      <w:bCs/>
      <w:kern w:val="32"/>
      <w:sz w:val="32"/>
      <w:szCs w:val="32"/>
    </w:rPr>
  </w:style>
  <w:style w:type="paragraph" w:styleId="Heading2">
    <w:name w:val="heading 2"/>
    <w:basedOn w:val="Normal"/>
    <w:next w:val="Normal"/>
    <w:rsid w:val="00091675"/>
    <w:pPr>
      <w:keepNext/>
      <w:spacing w:before="240" w:after="60"/>
      <w:outlineLvl w:val="1"/>
    </w:pPr>
    <w:rPr>
      <w:rFonts w:ascii="Arial" w:hAnsi="Arial" w:cs="Arial"/>
      <w:b/>
      <w:bCs/>
      <w:i/>
      <w:iCs/>
      <w:sz w:val="28"/>
      <w:szCs w:val="28"/>
    </w:rPr>
  </w:style>
  <w:style w:type="paragraph" w:styleId="Heading3">
    <w:name w:val="heading 3"/>
    <w:basedOn w:val="Normal"/>
    <w:next w:val="Normal"/>
    <w:rsid w:val="00091675"/>
    <w:pPr>
      <w:keepNext/>
      <w:spacing w:before="240" w:after="60"/>
      <w:outlineLvl w:val="2"/>
    </w:pPr>
    <w:rPr>
      <w:rFonts w:ascii="Arial" w:hAnsi="Arial" w:cs="Arial"/>
      <w:b/>
      <w:bCs/>
      <w:sz w:val="26"/>
      <w:szCs w:val="26"/>
    </w:rPr>
  </w:style>
  <w:style w:type="paragraph" w:styleId="Heading4">
    <w:name w:val="heading 4"/>
    <w:basedOn w:val="Normal"/>
    <w:next w:val="Normal"/>
    <w:rsid w:val="00A84AEE"/>
    <w:pPr>
      <w:keepNext/>
      <w:tabs>
        <w:tab w:val="num" w:pos="864"/>
      </w:tabs>
      <w:ind w:left="864" w:hanging="144"/>
      <w:outlineLvl w:val="3"/>
    </w:pPr>
    <w:rPr>
      <w:b/>
      <w:bCs/>
      <w:color w:val="008080"/>
      <w:spacing w:val="-5"/>
      <w:sz w:val="18"/>
      <w:szCs w:val="20"/>
    </w:rPr>
  </w:style>
  <w:style w:type="paragraph" w:styleId="Heading5">
    <w:name w:val="heading 5"/>
    <w:basedOn w:val="Normal"/>
    <w:next w:val="Normal"/>
    <w:rsid w:val="00A84AEE"/>
    <w:pPr>
      <w:keepNext/>
      <w:tabs>
        <w:tab w:val="num" w:pos="1008"/>
      </w:tabs>
      <w:ind w:left="1008" w:hanging="432"/>
      <w:outlineLvl w:val="4"/>
    </w:pPr>
    <w:rPr>
      <w:rFonts w:ascii="Garamond" w:hAnsi="Garamond"/>
      <w:b/>
      <w:bCs/>
      <w:color w:val="FFCC00"/>
      <w:spacing w:val="-5"/>
      <w:sz w:val="20"/>
      <w:szCs w:val="20"/>
    </w:rPr>
  </w:style>
  <w:style w:type="paragraph" w:styleId="Heading6">
    <w:name w:val="heading 6"/>
    <w:basedOn w:val="Normal"/>
    <w:next w:val="Normal"/>
    <w:rsid w:val="00091675"/>
    <w:pPr>
      <w:keepNext/>
      <w:outlineLvl w:val="5"/>
    </w:pPr>
    <w:rPr>
      <w:b/>
      <w:bCs/>
      <w:color w:val="FFCC00"/>
      <w:spacing w:val="-5"/>
      <w:sz w:val="22"/>
      <w:szCs w:val="20"/>
    </w:rPr>
  </w:style>
  <w:style w:type="paragraph" w:styleId="Heading7">
    <w:name w:val="heading 7"/>
    <w:basedOn w:val="Normal"/>
    <w:next w:val="Normal"/>
    <w:link w:val="Heading7Char"/>
    <w:rsid w:val="00091675"/>
    <w:pPr>
      <w:keepNext/>
      <w:jc w:val="center"/>
      <w:outlineLvl w:val="6"/>
    </w:pPr>
    <w:rPr>
      <w:b/>
      <w:bCs/>
      <w:spacing w:val="-5"/>
      <w:sz w:val="40"/>
      <w:szCs w:val="20"/>
    </w:rPr>
  </w:style>
  <w:style w:type="paragraph" w:styleId="Heading8">
    <w:name w:val="heading 8"/>
    <w:basedOn w:val="Normal"/>
    <w:next w:val="Normal"/>
    <w:rsid w:val="00091675"/>
    <w:pPr>
      <w:keepNext/>
      <w:jc w:val="center"/>
      <w:outlineLvl w:val="7"/>
    </w:pPr>
    <w:rPr>
      <w:b/>
      <w:bCs/>
      <w:spacing w:val="-5"/>
      <w:sz w:val="40"/>
      <w:szCs w:val="20"/>
    </w:rPr>
  </w:style>
  <w:style w:type="paragraph" w:styleId="Heading9">
    <w:name w:val="heading 9"/>
    <w:basedOn w:val="Normal"/>
    <w:next w:val="Normal"/>
    <w:rsid w:val="00091675"/>
    <w:pPr>
      <w:keepNext/>
      <w:jc w:val="center"/>
      <w:outlineLvl w:val="8"/>
    </w:pPr>
    <w:rPr>
      <w:rFonts w:ascii="Arial" w:hAnsi="Arial"/>
      <w:b/>
      <w:b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1675"/>
    <w:pPr>
      <w:tabs>
        <w:tab w:val="center" w:pos="4320"/>
        <w:tab w:val="right" w:pos="8640"/>
      </w:tabs>
    </w:pPr>
    <w:rPr>
      <w:rFonts w:ascii="Arial" w:hAnsi="Arial"/>
    </w:rPr>
  </w:style>
  <w:style w:type="paragraph" w:customStyle="1" w:styleId="Address">
    <w:name w:val="Address"/>
    <w:rsid w:val="00091675"/>
    <w:pPr>
      <w:jc w:val="center"/>
    </w:pPr>
    <w:rPr>
      <w:rFonts w:ascii="Arial" w:hAnsi="Arial"/>
      <w:bCs/>
      <w:spacing w:val="-5"/>
      <w:sz w:val="42"/>
      <w:szCs w:val="50"/>
      <w:lang w:eastAsia="en-US"/>
    </w:rPr>
  </w:style>
  <w:style w:type="paragraph" w:customStyle="1" w:styleId="BranchAddress">
    <w:name w:val="Branch Address"/>
    <w:rsid w:val="00091675"/>
    <w:pPr>
      <w:jc w:val="center"/>
    </w:pPr>
    <w:rPr>
      <w:rFonts w:ascii="Arial" w:hAnsi="Arial"/>
      <w:color w:val="000000"/>
      <w:sz w:val="22"/>
      <w:szCs w:val="24"/>
      <w:lang w:eastAsia="en-US"/>
    </w:rPr>
  </w:style>
  <w:style w:type="paragraph" w:customStyle="1" w:styleId="BriefDescription">
    <w:name w:val="Brief Description"/>
    <w:rsid w:val="00091675"/>
    <w:pPr>
      <w:jc w:val="center"/>
    </w:pPr>
    <w:rPr>
      <w:rFonts w:ascii="Arial" w:hAnsi="Arial"/>
      <w:color w:val="000000"/>
      <w:sz w:val="26"/>
      <w:szCs w:val="24"/>
      <w:lang w:eastAsia="en-US"/>
    </w:rPr>
  </w:style>
  <w:style w:type="paragraph" w:customStyle="1" w:styleId="Price">
    <w:name w:val="Price"/>
    <w:rsid w:val="00091675"/>
    <w:pPr>
      <w:jc w:val="center"/>
    </w:pPr>
    <w:rPr>
      <w:rFonts w:ascii="Arial" w:hAnsi="Arial"/>
      <w:b/>
      <w:bCs/>
      <w:sz w:val="48"/>
      <w:szCs w:val="24"/>
      <w:lang w:eastAsia="en-US"/>
    </w:rPr>
  </w:style>
  <w:style w:type="numbering" w:styleId="ArticleSection">
    <w:name w:val="Outline List 3"/>
    <w:basedOn w:val="NoList"/>
    <w:semiHidden/>
    <w:rsid w:val="00A84AEE"/>
    <w:pPr>
      <w:numPr>
        <w:numId w:val="1"/>
      </w:numPr>
    </w:pPr>
  </w:style>
  <w:style w:type="paragraph" w:customStyle="1" w:styleId="descF11">
    <w:name w:val="desc F11"/>
    <w:rsid w:val="009F7157"/>
    <w:rPr>
      <w:rFonts w:ascii="Helvetica" w:hAnsi="Helvetica"/>
      <w:color w:val="7F7F7F" w:themeColor="text1" w:themeTint="80"/>
      <w:lang w:eastAsia="en-US"/>
    </w:rPr>
  </w:style>
  <w:style w:type="paragraph" w:customStyle="1" w:styleId="headerF12">
    <w:name w:val="header F12"/>
    <w:link w:val="headerF12Char"/>
    <w:rsid w:val="009F7157"/>
    <w:rPr>
      <w:rFonts w:ascii="Helvetica" w:hAnsi="Helvetica"/>
      <w:b/>
      <w:bCs/>
      <w:color w:val="3B9189"/>
      <w:lang w:eastAsia="en-US"/>
    </w:rPr>
  </w:style>
  <w:style w:type="paragraph" w:customStyle="1" w:styleId="PrintedbyRavensworth">
    <w:name w:val="Printed by Ravensworth"/>
    <w:rsid w:val="00091675"/>
    <w:pPr>
      <w:jc w:val="right"/>
    </w:pPr>
    <w:rPr>
      <w:rFonts w:ascii="Arial" w:hAnsi="Arial" w:cs="Arial"/>
      <w:bCs/>
      <w:color w:val="000000"/>
      <w:sz w:val="12"/>
      <w:szCs w:val="12"/>
      <w:lang w:eastAsia="en-US"/>
    </w:rPr>
  </w:style>
  <w:style w:type="paragraph" w:customStyle="1" w:styleId="Property">
    <w:name w:val="Property"/>
    <w:rsid w:val="00091675"/>
    <w:pPr>
      <w:jc w:val="center"/>
    </w:pPr>
    <w:rPr>
      <w:rFonts w:ascii="Arial" w:hAnsi="Arial"/>
      <w:bCs/>
      <w:spacing w:val="-5"/>
      <w:sz w:val="46"/>
      <w:szCs w:val="50"/>
      <w:lang w:eastAsia="en-US"/>
    </w:rPr>
  </w:style>
  <w:style w:type="character" w:styleId="Hyperlink">
    <w:name w:val="Hyperlink"/>
    <w:rsid w:val="00841A28"/>
    <w:rPr>
      <w:color w:val="0000FF"/>
      <w:u w:val="single"/>
    </w:rPr>
  </w:style>
  <w:style w:type="character" w:customStyle="1" w:styleId="Heading7Char">
    <w:name w:val="Heading 7 Char"/>
    <w:link w:val="Heading7"/>
    <w:rsid w:val="00700F6B"/>
    <w:rPr>
      <w:b/>
      <w:bCs/>
      <w:spacing w:val="-5"/>
      <w:sz w:val="40"/>
      <w:lang w:val="en-US" w:eastAsia="en-US"/>
    </w:rPr>
  </w:style>
  <w:style w:type="character" w:customStyle="1" w:styleId="headerF12Char">
    <w:name w:val="header F12 Char"/>
    <w:link w:val="headerF12"/>
    <w:rsid w:val="009F7157"/>
    <w:rPr>
      <w:rFonts w:ascii="Helvetica" w:hAnsi="Helvetica"/>
      <w:b/>
      <w:bCs/>
      <w:color w:val="3B9189"/>
      <w:lang w:eastAsia="en-US"/>
    </w:rPr>
  </w:style>
  <w:style w:type="paragraph" w:styleId="ListParagraph">
    <w:name w:val="List Paragraph"/>
    <w:basedOn w:val="Normal"/>
    <w:uiPriority w:val="34"/>
    <w:rsid w:val="000661FA"/>
    <w:pPr>
      <w:ind w:left="720"/>
      <w:contextualSpacing/>
    </w:pPr>
  </w:style>
  <w:style w:type="paragraph" w:customStyle="1" w:styleId="PropertyNameInside">
    <w:name w:val="Property Name Inside"/>
    <w:basedOn w:val="Normal"/>
    <w:link w:val="PropertyNameInsideChar"/>
    <w:qFormat/>
    <w:rsid w:val="00642C5B"/>
    <w:rPr>
      <w:rFonts w:ascii="Instrument Serif" w:hAnsi="Instrument Serif"/>
      <w:color w:val="493E0F"/>
      <w:sz w:val="56"/>
      <w:szCs w:val="56"/>
      <w14:textOutline w14:w="9525" w14:cap="rnd" w14:cmpd="sng" w14:algn="ctr">
        <w14:noFill/>
        <w14:prstDash w14:val="solid"/>
        <w14:bevel/>
      </w14:textOutline>
    </w:rPr>
  </w:style>
  <w:style w:type="character" w:customStyle="1" w:styleId="PropertyNameInsideChar">
    <w:name w:val="Property Name Inside Char"/>
    <w:basedOn w:val="DefaultParagraphFont"/>
    <w:link w:val="PropertyNameInside"/>
    <w:rsid w:val="00642C5B"/>
    <w:rPr>
      <w:rFonts w:ascii="Instrument Serif" w:hAnsi="Instrument Serif"/>
      <w:color w:val="493E0F"/>
      <w:sz w:val="56"/>
      <w:szCs w:val="56"/>
      <w:lang w:val="en-US" w:eastAsia="en-US"/>
      <w14:textOutline w14:w="9525" w14:cap="rnd" w14:cmpd="sng" w14:algn="ctr">
        <w14:noFill/>
        <w14:prstDash w14:val="solid"/>
        <w14:bevel/>
      </w14:textOutline>
    </w:rPr>
  </w:style>
  <w:style w:type="paragraph" w:customStyle="1" w:styleId="PropertyAddressInside">
    <w:name w:val="Property Address Inside"/>
    <w:basedOn w:val="Normal"/>
    <w:link w:val="PropertyAddressInsideChar"/>
    <w:qFormat/>
    <w:rsid w:val="00642C5B"/>
    <w:rPr>
      <w:rFonts w:ascii="Instrument Sans Medium" w:hAnsi="Instrument Sans Medium"/>
      <w:color w:val="493E0F"/>
      <w:sz w:val="32"/>
      <w:szCs w:val="32"/>
      <w14:textOutline w14:w="9525" w14:cap="rnd" w14:cmpd="sng" w14:algn="ctr">
        <w14:noFill/>
        <w14:prstDash w14:val="solid"/>
        <w14:bevel/>
      </w14:textOutline>
    </w:rPr>
  </w:style>
  <w:style w:type="character" w:customStyle="1" w:styleId="PropertyAddressInsideChar">
    <w:name w:val="Property Address Inside Char"/>
    <w:basedOn w:val="DefaultParagraphFont"/>
    <w:link w:val="PropertyAddressInside"/>
    <w:rsid w:val="00642C5B"/>
    <w:rPr>
      <w:rFonts w:ascii="Instrument Sans Medium" w:hAnsi="Instrument Sans Medium"/>
      <w:color w:val="493E0F"/>
      <w:sz w:val="32"/>
      <w:szCs w:val="32"/>
      <w:lang w:val="en-US" w:eastAsia="en-US"/>
      <w14:textOutline w14:w="9525" w14:cap="rnd" w14:cmpd="sng" w14:algn="ctr">
        <w14:noFill/>
        <w14:prstDash w14:val="solid"/>
        <w14:bevel/>
      </w14:textOutline>
    </w:rPr>
  </w:style>
  <w:style w:type="paragraph" w:customStyle="1" w:styleId="ParagraphText">
    <w:name w:val="Paragraph Text"/>
    <w:basedOn w:val="Normal"/>
    <w:link w:val="ParagraphTextChar"/>
    <w:qFormat/>
    <w:rsid w:val="00642C5B"/>
    <w:pPr>
      <w:widowControl w:val="0"/>
      <w:autoSpaceDE w:val="0"/>
      <w:autoSpaceDN w:val="0"/>
      <w:adjustRightInd w:val="0"/>
    </w:pPr>
    <w:rPr>
      <w:rFonts w:ascii="Instrument Sans" w:hAnsi="Instrument Sans" w:cs="Verdana"/>
      <w:sz w:val="20"/>
      <w:szCs w:val="20"/>
    </w:rPr>
  </w:style>
  <w:style w:type="character" w:customStyle="1" w:styleId="ParagraphTextChar">
    <w:name w:val="Paragraph Text Char"/>
    <w:basedOn w:val="DefaultParagraphFont"/>
    <w:link w:val="ParagraphText"/>
    <w:rsid w:val="00642C5B"/>
    <w:rPr>
      <w:rFonts w:ascii="Instrument Sans" w:hAnsi="Instrument Sans" w:cs="Verdana"/>
      <w:lang w:val="en-US" w:eastAsia="en-US"/>
    </w:rPr>
  </w:style>
  <w:style w:type="paragraph" w:customStyle="1" w:styleId="Heading">
    <w:name w:val="Heading"/>
    <w:basedOn w:val="Normal"/>
    <w:link w:val="HeadingChar"/>
    <w:qFormat/>
    <w:rsid w:val="00642C5B"/>
    <w:pPr>
      <w:widowControl w:val="0"/>
      <w:autoSpaceDE w:val="0"/>
      <w:autoSpaceDN w:val="0"/>
      <w:adjustRightInd w:val="0"/>
    </w:pPr>
    <w:rPr>
      <w:rFonts w:ascii="Instrument Sans Medium" w:hAnsi="Instrument Sans Medium"/>
      <w:color w:val="F3746D"/>
      <w:sz w:val="28"/>
      <w:szCs w:val="28"/>
      <w14:textOutline w14:w="9525" w14:cap="rnd" w14:cmpd="sng" w14:algn="ctr">
        <w14:noFill/>
        <w14:prstDash w14:val="solid"/>
        <w14:bevel/>
      </w14:textOutline>
    </w:rPr>
  </w:style>
  <w:style w:type="character" w:customStyle="1" w:styleId="HeadingChar">
    <w:name w:val="Heading Char"/>
    <w:basedOn w:val="DefaultParagraphFont"/>
    <w:link w:val="Heading"/>
    <w:rsid w:val="00642C5B"/>
    <w:rPr>
      <w:rFonts w:ascii="Instrument Sans Medium" w:hAnsi="Instrument Sans Medium"/>
      <w:color w:val="F3746D"/>
      <w:sz w:val="28"/>
      <w:szCs w:val="28"/>
      <w:lang w:val="en-US" w:eastAsia="en-US"/>
      <w14:textOutline w14:w="9525" w14:cap="rnd" w14:cmpd="sng" w14:algn="ctr">
        <w14:noFill/>
        <w14:prstDash w14:val="solid"/>
        <w14:bevel/>
      </w14:textOutline>
    </w:rPr>
  </w:style>
  <w:style w:type="character" w:styleId="UnresolvedMention">
    <w:name w:val="Unresolved Mention"/>
    <w:basedOn w:val="DefaultParagraphFont"/>
    <w:uiPriority w:val="99"/>
    <w:semiHidden/>
    <w:unhideWhenUsed/>
    <w:rsid w:val="005C6B73"/>
    <w:rPr>
      <w:color w:val="605E5C"/>
      <w:shd w:val="clear" w:color="auto" w:fill="E1DFDD"/>
    </w:rPr>
  </w:style>
  <w:style w:type="paragraph" w:styleId="NormalWeb">
    <w:name w:val="Normal (Web)"/>
    <w:basedOn w:val="Normal"/>
    <w:uiPriority w:val="99"/>
    <w:unhideWhenUsed/>
    <w:rsid w:val="00F87B4D"/>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40.jpg"/><Relationship Id="rId26" Type="http://schemas.openxmlformats.org/officeDocument/2006/relationships/image" Target="media/image8.jpg"/><Relationship Id="rId39" Type="http://schemas.openxmlformats.org/officeDocument/2006/relationships/image" Target="media/image130.jpg"/><Relationship Id="rId21" Type="http://schemas.openxmlformats.org/officeDocument/2006/relationships/image" Target="media/image6.jpg"/><Relationship Id="rId34" Type="http://schemas.openxmlformats.org/officeDocument/2006/relationships/image" Target="media/image11.jpg"/><Relationship Id="rId42" Type="http://schemas.openxmlformats.org/officeDocument/2006/relationships/image" Target="media/image16.png"/><Relationship Id="rId47"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90.jpg"/><Relationship Id="rId11" Type="http://schemas.openxmlformats.org/officeDocument/2006/relationships/header" Target="header1.xml"/><Relationship Id="rId24" Type="http://schemas.openxmlformats.org/officeDocument/2006/relationships/image" Target="media/image7.jpg"/><Relationship Id="rId32" Type="http://schemas.openxmlformats.org/officeDocument/2006/relationships/header" Target="header4.xml"/><Relationship Id="rId37" Type="http://schemas.openxmlformats.org/officeDocument/2006/relationships/image" Target="media/image120.jpg"/><Relationship Id="rId40" Type="http://schemas.openxmlformats.org/officeDocument/2006/relationships/image" Target="media/image14.png"/><Relationship Id="rId45" Type="http://schemas.openxmlformats.org/officeDocument/2006/relationships/image" Target="media/image180.jpe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3.xml"/><Relationship Id="rId28" Type="http://schemas.openxmlformats.org/officeDocument/2006/relationships/image" Target="media/image9.jpg"/><Relationship Id="rId36" Type="http://schemas.openxmlformats.org/officeDocument/2006/relationships/image" Target="media/image12.jpg"/><Relationship Id="rId49" Type="http://schemas.openxmlformats.org/officeDocument/2006/relationships/theme" Target="theme/theme1.xml"/><Relationship Id="rId10" Type="http://schemas.openxmlformats.org/officeDocument/2006/relationships/image" Target="media/image20.jpg"/><Relationship Id="rId19" Type="http://schemas.openxmlformats.org/officeDocument/2006/relationships/image" Target="media/image5.jpg"/><Relationship Id="rId31" Type="http://schemas.openxmlformats.org/officeDocument/2006/relationships/image" Target="media/image100.jpg"/><Relationship Id="rId44"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30.jpg"/><Relationship Id="rId22" Type="http://schemas.openxmlformats.org/officeDocument/2006/relationships/header" Target="header3.xml"/><Relationship Id="rId27" Type="http://schemas.openxmlformats.org/officeDocument/2006/relationships/image" Target="media/image80.jpg"/><Relationship Id="rId30" Type="http://schemas.openxmlformats.org/officeDocument/2006/relationships/image" Target="media/image10.jpg"/><Relationship Id="rId35" Type="http://schemas.openxmlformats.org/officeDocument/2006/relationships/image" Target="media/image110.jpg"/><Relationship Id="rId43" Type="http://schemas.openxmlformats.org/officeDocument/2006/relationships/image" Target="media/image17.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jpg"/><Relationship Id="rId25" Type="http://schemas.openxmlformats.org/officeDocument/2006/relationships/image" Target="media/image70.jpg"/><Relationship Id="rId33" Type="http://schemas.openxmlformats.org/officeDocument/2006/relationships/footer" Target="footer4.xml"/><Relationship Id="rId38" Type="http://schemas.openxmlformats.org/officeDocument/2006/relationships/image" Target="media/image13.jpg"/><Relationship Id="rId46" Type="http://schemas.openxmlformats.org/officeDocument/2006/relationships/header" Target="header5.xml"/><Relationship Id="rId20" Type="http://schemas.openxmlformats.org/officeDocument/2006/relationships/image" Target="media/image50.jpg"/><Relationship Id="rId41"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ddielewington/Library/Mobile%20Documents/com~apple~CloudDocs/LA%20AGENCY%20Business/Flourish%20-%20website/Brochur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3F884-E7E4-4DA8-8C41-12AE27B6E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Brochure Template.dotx</Template>
  <TotalTime>1</TotalTime>
  <Pages>6</Pages>
  <Words>7</Words>
  <Characters>45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lpstr>
    </vt:vector>
  </TitlesOfParts>
  <Company>Unknown Organization</Company>
  <LinksUpToDate>false</LinksUpToDate>
  <CharactersWithSpaces>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Microsoft Office User</dc:creator>
  <cp:keywords/>
  <dc:description/>
  <cp:lastModifiedBy>Emily Rose</cp:lastModifiedBy>
  <cp:revision>3</cp:revision>
  <cp:lastPrinted>2026-06-26T11:11:00Z</cp:lastPrinted>
  <dcterms:created xsi:type="dcterms:W3CDTF">2026-06-26T12:05:00Z</dcterms:created>
  <dcterms:modified xsi:type="dcterms:W3CDTF">2026-06-26T12:09:00Z</dcterms:modified>
</cp:coreProperties>
</file>